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7E7E3" w14:textId="77777777" w:rsidR="003C65CE" w:rsidRPr="00C470E5" w:rsidRDefault="003C65CE" w:rsidP="00C470E5">
      <w:pPr>
        <w:spacing w:line="360" w:lineRule="auto"/>
        <w:rPr>
          <w:rFonts w:ascii="David" w:hAnsi="David" w:cs="David"/>
          <w:rtl/>
        </w:rPr>
      </w:pPr>
      <w:bookmarkStart w:id="0" w:name="_GoBack"/>
      <w:bookmarkEnd w:id="0"/>
    </w:p>
    <w:p w14:paraId="08E7961C" w14:textId="43144E2A" w:rsidR="00127938" w:rsidRPr="001838C2" w:rsidRDefault="00127938" w:rsidP="00C470E5">
      <w:pPr>
        <w:spacing w:line="360" w:lineRule="auto"/>
        <w:rPr>
          <w:rFonts w:ascii="David" w:hAnsi="David" w:cs="David"/>
          <w:b/>
          <w:bCs/>
          <w:sz w:val="22"/>
          <w:szCs w:val="22"/>
          <w:rtl/>
        </w:rPr>
      </w:pPr>
    </w:p>
    <w:p w14:paraId="4A2E48BF" w14:textId="77777777" w:rsidR="00B877C2" w:rsidRPr="001838C2" w:rsidRDefault="00B877C2" w:rsidP="00C470E5">
      <w:pPr>
        <w:spacing w:line="360" w:lineRule="auto"/>
        <w:rPr>
          <w:rFonts w:ascii="David" w:hAnsi="David" w:cs="David"/>
          <w:sz w:val="22"/>
          <w:szCs w:val="22"/>
          <w:rtl/>
        </w:rPr>
      </w:pPr>
    </w:p>
    <w:p w14:paraId="709EED4B" w14:textId="6DACF1FE" w:rsidR="00B877C2" w:rsidRPr="00055D14" w:rsidRDefault="00055D14" w:rsidP="00B877C2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055D14">
        <w:rPr>
          <w:rFonts w:ascii="David" w:hAnsi="David" w:cs="David" w:hint="cs"/>
          <w:b/>
          <w:bCs/>
          <w:sz w:val="28"/>
          <w:szCs w:val="28"/>
          <w:u w:val="single"/>
          <w:rtl/>
        </w:rPr>
        <w:t>כתב הסכמה</w:t>
      </w:r>
    </w:p>
    <w:p w14:paraId="0D93C10D" w14:textId="77777777" w:rsidR="00055D14" w:rsidRDefault="00055D14" w:rsidP="00055D14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  <w:rtl/>
        </w:rPr>
      </w:pPr>
    </w:p>
    <w:p w14:paraId="1960789C" w14:textId="77777777" w:rsidR="00055D14" w:rsidRDefault="00055D14" w:rsidP="00055D14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both"/>
        <w:rPr>
          <w:rFonts w:ascii="David" w:hAnsi="David" w:cs="David"/>
          <w:color w:val="000000"/>
          <w:sz w:val="24"/>
          <w:szCs w:val="24"/>
          <w:rtl/>
        </w:rPr>
      </w:pPr>
    </w:p>
    <w:p w14:paraId="2A5DC694" w14:textId="68B6607A" w:rsidR="00055D14" w:rsidRPr="00055D14" w:rsidRDefault="00055D14" w:rsidP="72833C27">
      <w:pPr>
        <w:pStyle w:val="NormalWeb"/>
        <w:shd w:val="clear" w:color="auto" w:fill="FFFFFF" w:themeFill="background1"/>
        <w:bidi/>
        <w:spacing w:before="0" w:beforeAutospacing="0" w:after="0" w:afterAutospacing="0" w:line="360" w:lineRule="auto"/>
        <w:jc w:val="both"/>
        <w:rPr>
          <w:rFonts w:ascii="David" w:hAnsi="David" w:cs="David"/>
          <w:sz w:val="24"/>
          <w:szCs w:val="24"/>
        </w:rPr>
      </w:pPr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 xml:space="preserve">אני הח"מ ___________ מס' זהות __________ נותן/ת בזה את הסכמתי לכך שמשטרת ישראל תמסור מידע עליי מהמרשם הפלילי, וכן מידע על תיקים תלויים ועומדים, בהתאם להוראות חוק המידע הפלילי ותקנת השבים, </w:t>
      </w:r>
      <w:proofErr w:type="spellStart"/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>התשע"ט</w:t>
      </w:r>
      <w:proofErr w:type="spellEnd"/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>-</w:t>
      </w:r>
      <w:r w:rsidRPr="72833C27">
        <w:rPr>
          <w:rFonts w:ascii="David" w:hAnsi="David" w:cs="David"/>
          <w:color w:val="000000" w:themeColor="text1"/>
          <w:sz w:val="24"/>
          <w:szCs w:val="24"/>
        </w:rPr>
        <w:t>2019</w:t>
      </w:r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 xml:space="preserve"> (להלן – החוק) ליועצת המשפטית של המועצה המקומית אבן יהודה ו/או לממונה על המרשם הפלילי של המועצה המקומית אבן יהודה</w:t>
      </w:r>
      <w:r w:rsidR="00BE3346" w:rsidRPr="72833C27">
        <w:rPr>
          <w:rFonts w:ascii="David" w:hAnsi="David" w:cs="David"/>
          <w:color w:val="000000" w:themeColor="text1"/>
          <w:sz w:val="24"/>
          <w:szCs w:val="24"/>
          <w:rtl/>
        </w:rPr>
        <w:t>:</w:t>
      </w:r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 xml:space="preserve"> </w:t>
      </w:r>
      <w:r w:rsidR="00BE3346" w:rsidRPr="72833C27">
        <w:rPr>
          <w:rFonts w:ascii="David" w:hAnsi="David" w:cs="David"/>
          <w:color w:val="000000" w:themeColor="text1"/>
          <w:sz w:val="24"/>
          <w:szCs w:val="24"/>
          <w:u w:val="single"/>
          <w:rtl/>
        </w:rPr>
        <w:t>אורן לוי</w:t>
      </w:r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 xml:space="preserve">, לשם בחינת מועמדותי לתפקיד </w:t>
      </w:r>
      <w:r w:rsidR="00351CFF" w:rsidRPr="00351CFF">
        <w:rPr>
          <w:rFonts w:ascii="David" w:hAnsi="David" w:cs="David" w:hint="cs"/>
          <w:color w:val="000000" w:themeColor="text1"/>
          <w:sz w:val="24"/>
          <w:szCs w:val="24"/>
          <w:highlight w:val="yellow"/>
          <w:rtl/>
        </w:rPr>
        <w:t>_____</w:t>
      </w:r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 xml:space="preserve"> </w:t>
      </w:r>
      <w:r w:rsidR="00351CFF">
        <w:rPr>
          <w:rFonts w:ascii="David" w:hAnsi="David" w:cs="David" w:hint="cs"/>
          <w:color w:val="000000" w:themeColor="text1"/>
          <w:sz w:val="24"/>
          <w:szCs w:val="24"/>
          <w:rtl/>
        </w:rPr>
        <w:t xml:space="preserve">המועצה </w:t>
      </w:r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 xml:space="preserve">המקומית אבן יהודה, בהתאם להוראות סעיף </w:t>
      </w:r>
      <w:r w:rsidRPr="72833C27">
        <w:rPr>
          <w:rFonts w:ascii="David" w:hAnsi="David" w:cs="David"/>
          <w:color w:val="000000" w:themeColor="text1"/>
          <w:sz w:val="24"/>
          <w:szCs w:val="24"/>
        </w:rPr>
        <w:t>170</w:t>
      </w:r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>(ב</w:t>
      </w:r>
      <w:r w:rsidRPr="72833C27">
        <w:rPr>
          <w:rFonts w:ascii="David" w:hAnsi="David" w:cs="David"/>
          <w:color w:val="000000" w:themeColor="text1"/>
          <w:sz w:val="24"/>
          <w:szCs w:val="24"/>
        </w:rPr>
        <w:t>1</w:t>
      </w:r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>) לפקודת העיריות [נוסח חדש].</w:t>
      </w:r>
    </w:p>
    <w:p w14:paraId="3075959A" w14:textId="77777777" w:rsidR="00055D14" w:rsidRPr="00055D14" w:rsidRDefault="00055D14" w:rsidP="00055D14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055D14">
        <w:rPr>
          <w:rFonts w:ascii="David" w:hAnsi="David" w:cs="David"/>
          <w:color w:val="000000"/>
          <w:sz w:val="24"/>
          <w:szCs w:val="24"/>
          <w:rtl/>
        </w:rPr>
        <w:t>יובהר כי הסכמתי זו חלה גם על מסירת מידע פלילי לגורם הנ"ל מזמן לזמן לשם מעקב תקופתי אחר שינויים שחלו במידע הפלילי עליי.</w:t>
      </w:r>
    </w:p>
    <w:p w14:paraId="29F8FDED" w14:textId="57770446" w:rsidR="00055D14" w:rsidRPr="00055D14" w:rsidRDefault="00055D14" w:rsidP="72833C27">
      <w:pPr>
        <w:pStyle w:val="NormalWeb"/>
        <w:shd w:val="clear" w:color="auto" w:fill="FFFFFF" w:themeFill="background1"/>
        <w:bidi/>
        <w:spacing w:before="0" w:beforeAutospacing="0" w:after="0" w:afterAutospacing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>הובא לידיעתי כי אני זכאי</w:t>
      </w:r>
      <w:r w:rsidR="223CE3A3" w:rsidRPr="72833C27">
        <w:rPr>
          <w:rFonts w:ascii="David" w:hAnsi="David" w:cs="David"/>
          <w:color w:val="000000" w:themeColor="text1"/>
          <w:sz w:val="24"/>
          <w:szCs w:val="24"/>
          <w:rtl/>
        </w:rPr>
        <w:t>/ת</w:t>
      </w:r>
      <w:r w:rsidRPr="72833C27">
        <w:rPr>
          <w:rFonts w:ascii="David" w:hAnsi="David" w:cs="David"/>
          <w:color w:val="000000" w:themeColor="text1"/>
          <w:sz w:val="24"/>
          <w:szCs w:val="24"/>
          <w:rtl/>
        </w:rPr>
        <w:t xml:space="preserve"> לפי החוק לעיין בתחנת משטרה ברישומים המנוהלים על שמי במרשם הפלילי ובמרשם המשטרתי.</w:t>
      </w:r>
    </w:p>
    <w:p w14:paraId="503243CA" w14:textId="77777777" w:rsidR="00055D14" w:rsidRPr="00055D14" w:rsidRDefault="00055D14" w:rsidP="00055D14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055D14">
        <w:rPr>
          <w:rFonts w:ascii="David" w:hAnsi="David" w:cs="David"/>
          <w:color w:val="000000"/>
          <w:sz w:val="24"/>
          <w:szCs w:val="24"/>
          <w:rtl/>
        </w:rPr>
        <w:t>הובהר לי בזה כי ככל שיש לחובתי רישום כאמור, אין בכך בהכרח כדי לשלול את קבלת הזכות או התפקיד ואני רשאי/ת לצרף מידע על שיקומי או נסיבותיי האישיות כדי שיילקח בחשבון בעת בחינת בקשתי, בהתאם לאמות המידה שנקבעו בחוק.</w:t>
      </w:r>
    </w:p>
    <w:p w14:paraId="335F7C4B" w14:textId="77777777" w:rsidR="00055D14" w:rsidRPr="00055D14" w:rsidRDefault="00055D14" w:rsidP="00055D14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055D14">
        <w:rPr>
          <w:rFonts w:ascii="David" w:hAnsi="David" w:cs="David"/>
          <w:color w:val="000000"/>
          <w:sz w:val="24"/>
          <w:szCs w:val="24"/>
          <w:rtl/>
        </w:rPr>
        <w:t>ידוע לי כי בהסכמתי זו, אני מוותר/ת על קבלת הודעה על מסירת המידע, וכל זאת בכפוף להוראות החוק.</w:t>
      </w:r>
    </w:p>
    <w:p w14:paraId="203442FB" w14:textId="7518C820" w:rsidR="00055D14" w:rsidRDefault="00055D14" w:rsidP="00055D14">
      <w:pPr>
        <w:rPr>
          <w:rFonts w:ascii="David" w:eastAsiaTheme="minorHAnsi" w:hAnsi="David" w:cs="David"/>
          <w:rtl/>
        </w:rPr>
      </w:pPr>
    </w:p>
    <w:p w14:paraId="52C2745A" w14:textId="08F67CF0" w:rsidR="00055D14" w:rsidRDefault="00055D14" w:rsidP="00055D14">
      <w:pPr>
        <w:rPr>
          <w:rFonts w:ascii="David" w:eastAsiaTheme="minorHAnsi" w:hAnsi="David" w:cs="David"/>
          <w:rtl/>
        </w:rPr>
      </w:pPr>
    </w:p>
    <w:p w14:paraId="7323A74D" w14:textId="39D623F1" w:rsidR="00055D14" w:rsidRDefault="00055D14" w:rsidP="00055D14">
      <w:pPr>
        <w:rPr>
          <w:rFonts w:ascii="David" w:eastAsiaTheme="minorHAnsi" w:hAnsi="David" w:cs="David"/>
          <w:rtl/>
        </w:rPr>
      </w:pPr>
    </w:p>
    <w:p w14:paraId="672DAED6" w14:textId="0A85A4C6" w:rsidR="00055D14" w:rsidRDefault="00055D14" w:rsidP="00055D14">
      <w:pPr>
        <w:rPr>
          <w:rFonts w:ascii="David" w:eastAsiaTheme="minorHAnsi" w:hAnsi="David" w:cs="David"/>
          <w:rtl/>
        </w:rPr>
      </w:pPr>
    </w:p>
    <w:p w14:paraId="440EF68D" w14:textId="77777777" w:rsidR="00055D14" w:rsidRDefault="00055D14" w:rsidP="00055D14">
      <w:pPr>
        <w:rPr>
          <w:rFonts w:ascii="David" w:eastAsiaTheme="minorHAnsi" w:hAnsi="David" w:cs="David"/>
          <w:rtl/>
        </w:rPr>
      </w:pPr>
    </w:p>
    <w:p w14:paraId="38B4C8BC" w14:textId="77777777" w:rsidR="00055D14" w:rsidRPr="00055D14" w:rsidRDefault="00055D14" w:rsidP="00055D14">
      <w:pPr>
        <w:rPr>
          <w:rFonts w:ascii="David" w:eastAsiaTheme="minorHAnsi" w:hAnsi="David" w:cs="David"/>
        </w:rPr>
      </w:pPr>
    </w:p>
    <w:tbl>
      <w:tblPr>
        <w:tblpPr w:leftFromText="180" w:rightFromText="180" w:vertAnchor="text" w:horzAnchor="margin" w:tblpY="404"/>
        <w:bidiVisual/>
        <w:tblW w:w="81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136"/>
        <w:gridCol w:w="4649"/>
      </w:tblGrid>
      <w:tr w:rsidR="00055D14" w:rsidRPr="00055D14" w14:paraId="4A21CD1F" w14:textId="77777777" w:rsidTr="00055D14">
        <w:tc>
          <w:tcPr>
            <w:tcW w:w="0" w:type="auto"/>
            <w:shd w:val="clear" w:color="auto" w:fill="FFFFFF"/>
            <w:tcMar>
              <w:top w:w="75" w:type="dxa"/>
              <w:left w:w="45" w:type="dxa"/>
              <w:bottom w:w="75" w:type="dxa"/>
              <w:right w:w="45" w:type="dxa"/>
            </w:tcMar>
            <w:hideMark/>
          </w:tcPr>
          <w:p w14:paraId="36ED4E26" w14:textId="77777777" w:rsidR="00055D14" w:rsidRPr="00055D14" w:rsidRDefault="00055D14" w:rsidP="00055D14">
            <w:pPr>
              <w:spacing w:before="75"/>
              <w:rPr>
                <w:rFonts w:ascii="David" w:hAnsi="David" w:cs="David"/>
                <w:color w:val="333333"/>
                <w:rtl/>
              </w:rPr>
            </w:pPr>
            <w:r w:rsidRPr="00055D14">
              <w:rPr>
                <w:rFonts w:ascii="David" w:hAnsi="David" w:cs="David"/>
                <w:color w:val="333333"/>
                <w:rtl/>
              </w:rPr>
              <w:t>תאריך</w:t>
            </w:r>
            <w:r w:rsidRPr="00055D14">
              <w:rPr>
                <w:rFonts w:ascii="David" w:hAnsi="David" w:cs="David"/>
                <w:color w:val="333333"/>
              </w:rPr>
              <w:t>: _____________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45" w:type="dxa"/>
              <w:bottom w:w="75" w:type="dxa"/>
              <w:right w:w="45" w:type="dxa"/>
            </w:tcMar>
            <w:hideMark/>
          </w:tcPr>
          <w:p w14:paraId="48DBD4D5" w14:textId="77777777" w:rsidR="00055D14" w:rsidRPr="00055D14" w:rsidRDefault="00055D14" w:rsidP="00055D14">
            <w:pPr>
              <w:rPr>
                <w:rFonts w:ascii="David" w:hAnsi="David" w:cs="David"/>
                <w:color w:val="333333"/>
                <w:rtl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45" w:type="dxa"/>
              <w:bottom w:w="75" w:type="dxa"/>
              <w:right w:w="45" w:type="dxa"/>
            </w:tcMar>
            <w:hideMark/>
          </w:tcPr>
          <w:p w14:paraId="3480BEBB" w14:textId="77777777" w:rsidR="00055D14" w:rsidRPr="00055D14" w:rsidRDefault="00055D14" w:rsidP="00055D14">
            <w:pPr>
              <w:spacing w:before="75"/>
              <w:rPr>
                <w:rFonts w:ascii="David" w:eastAsiaTheme="minorHAnsi" w:hAnsi="David" w:cs="David"/>
                <w:color w:val="333333"/>
              </w:rPr>
            </w:pPr>
            <w:r w:rsidRPr="00055D14">
              <w:rPr>
                <w:rFonts w:ascii="David" w:hAnsi="David" w:cs="David"/>
                <w:color w:val="333333"/>
                <w:rtl/>
              </w:rPr>
              <w:t>חתימה</w:t>
            </w:r>
            <w:r w:rsidRPr="00055D14">
              <w:rPr>
                <w:rFonts w:ascii="David" w:hAnsi="David" w:cs="David"/>
                <w:color w:val="333333"/>
              </w:rPr>
              <w:t>: ____________________</w:t>
            </w:r>
          </w:p>
        </w:tc>
      </w:tr>
    </w:tbl>
    <w:p w14:paraId="4F76D7C3" w14:textId="4C85F3A1" w:rsidR="00127938" w:rsidRPr="00055D14" w:rsidRDefault="00127938" w:rsidP="00F6553C">
      <w:pPr>
        <w:spacing w:line="360" w:lineRule="auto"/>
        <w:jc w:val="center"/>
        <w:rPr>
          <w:rFonts w:ascii="David" w:hAnsi="David" w:cs="David"/>
          <w:rtl/>
        </w:rPr>
      </w:pPr>
    </w:p>
    <w:sectPr w:rsidR="00127938" w:rsidRPr="00055D14" w:rsidSect="004F5AA2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22EEB" w14:textId="77777777" w:rsidR="004F5AA2" w:rsidRDefault="004F5AA2">
      <w:r>
        <w:separator/>
      </w:r>
    </w:p>
  </w:endnote>
  <w:endnote w:type="continuationSeparator" w:id="0">
    <w:p w14:paraId="57AE3959" w14:textId="77777777" w:rsidR="004F5AA2" w:rsidRDefault="004F5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4F609" w14:textId="0AFC7EA9" w:rsidR="00192031" w:rsidRDefault="008447D1" w:rsidP="00192031">
    <w:pPr>
      <w:pStyle w:val="a4"/>
      <w:jc w:val="center"/>
    </w:pPr>
    <w:r>
      <w:rPr>
        <w:rFonts w:hint="cs"/>
        <w:noProof/>
      </w:rPr>
      <w:drawing>
        <wp:inline distT="0" distB="0" distL="0" distR="0" wp14:anchorId="288BEC57" wp14:editId="143FF696">
          <wp:extent cx="5273040" cy="220980"/>
          <wp:effectExtent l="0" t="0" r="0" b="0"/>
          <wp:docPr id="2" name="תמונה 2" descr="פרטי התקשרות מועצה מקומית אבן יהוד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 descr="פרטי התקשרות מועצה מקומית אבן יהודה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0DFE0" w14:textId="77777777" w:rsidR="004F5AA2" w:rsidRDefault="004F5AA2">
      <w:r>
        <w:separator/>
      </w:r>
    </w:p>
  </w:footnote>
  <w:footnote w:type="continuationSeparator" w:id="0">
    <w:p w14:paraId="249F4D28" w14:textId="77777777" w:rsidR="004F5AA2" w:rsidRDefault="004F5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F0CF1" w14:textId="4F68B46F" w:rsidR="00192031" w:rsidRDefault="008447D1" w:rsidP="00192031">
    <w:pPr>
      <w:pStyle w:val="a3"/>
      <w:jc w:val="center"/>
    </w:pPr>
    <w:r>
      <w:rPr>
        <w:noProof/>
      </w:rPr>
      <w:drawing>
        <wp:inline distT="0" distB="0" distL="0" distR="0" wp14:anchorId="7F16CB8D" wp14:editId="62D52736">
          <wp:extent cx="5273040" cy="822960"/>
          <wp:effectExtent l="0" t="0" r="0" b="0"/>
          <wp:docPr id="1" name="תמונה 1" descr="סמל מועצה מקומית אבן יהוד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תמונה 1" descr="סמל מועצה מקומית אבן יהודה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04F64"/>
    <w:multiLevelType w:val="hybridMultilevel"/>
    <w:tmpl w:val="E2EE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4D5DA6"/>
    <w:multiLevelType w:val="hybridMultilevel"/>
    <w:tmpl w:val="B89CE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94D07"/>
    <w:multiLevelType w:val="hybridMultilevel"/>
    <w:tmpl w:val="15B2C530"/>
    <w:lvl w:ilvl="0" w:tplc="16D8E3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10B0EF6"/>
    <w:multiLevelType w:val="hybridMultilevel"/>
    <w:tmpl w:val="48B01B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08F5422"/>
    <w:multiLevelType w:val="hybridMultilevel"/>
    <w:tmpl w:val="D00CE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961A45"/>
    <w:multiLevelType w:val="hybridMultilevel"/>
    <w:tmpl w:val="E4EA8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096C67"/>
    <w:multiLevelType w:val="hybridMultilevel"/>
    <w:tmpl w:val="DC72AE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6F6"/>
    <w:rsid w:val="00003775"/>
    <w:rsid w:val="00003CCC"/>
    <w:rsid w:val="00003DC9"/>
    <w:rsid w:val="000055B0"/>
    <w:rsid w:val="00005E71"/>
    <w:rsid w:val="0000610E"/>
    <w:rsid w:val="000069A5"/>
    <w:rsid w:val="00006A2E"/>
    <w:rsid w:val="0000713E"/>
    <w:rsid w:val="0000763B"/>
    <w:rsid w:val="00007941"/>
    <w:rsid w:val="000105EA"/>
    <w:rsid w:val="00011092"/>
    <w:rsid w:val="00011592"/>
    <w:rsid w:val="00011666"/>
    <w:rsid w:val="00011874"/>
    <w:rsid w:val="00013BE2"/>
    <w:rsid w:val="000155FB"/>
    <w:rsid w:val="00015F75"/>
    <w:rsid w:val="00017604"/>
    <w:rsid w:val="00020A88"/>
    <w:rsid w:val="00020A91"/>
    <w:rsid w:val="00020AA7"/>
    <w:rsid w:val="00020D1A"/>
    <w:rsid w:val="00021D3C"/>
    <w:rsid w:val="00021E1A"/>
    <w:rsid w:val="00025518"/>
    <w:rsid w:val="00025EE4"/>
    <w:rsid w:val="00034C0F"/>
    <w:rsid w:val="00034C7F"/>
    <w:rsid w:val="00035074"/>
    <w:rsid w:val="00035DCB"/>
    <w:rsid w:val="00040692"/>
    <w:rsid w:val="00042033"/>
    <w:rsid w:val="0004214D"/>
    <w:rsid w:val="000438E3"/>
    <w:rsid w:val="000439DC"/>
    <w:rsid w:val="00044C15"/>
    <w:rsid w:val="0004569A"/>
    <w:rsid w:val="00046310"/>
    <w:rsid w:val="00047BDA"/>
    <w:rsid w:val="0005040A"/>
    <w:rsid w:val="00051362"/>
    <w:rsid w:val="00051B7F"/>
    <w:rsid w:val="000521C9"/>
    <w:rsid w:val="0005391D"/>
    <w:rsid w:val="00055D14"/>
    <w:rsid w:val="00056DF7"/>
    <w:rsid w:val="00057E91"/>
    <w:rsid w:val="000602A6"/>
    <w:rsid w:val="000607D9"/>
    <w:rsid w:val="00062BDF"/>
    <w:rsid w:val="00062F55"/>
    <w:rsid w:val="00065A49"/>
    <w:rsid w:val="0006674F"/>
    <w:rsid w:val="0007177F"/>
    <w:rsid w:val="00072962"/>
    <w:rsid w:val="00072BD8"/>
    <w:rsid w:val="00073CF4"/>
    <w:rsid w:val="00073DD6"/>
    <w:rsid w:val="0007410C"/>
    <w:rsid w:val="0007591B"/>
    <w:rsid w:val="00076B80"/>
    <w:rsid w:val="00077A30"/>
    <w:rsid w:val="000801D2"/>
    <w:rsid w:val="00080446"/>
    <w:rsid w:val="0008359D"/>
    <w:rsid w:val="00087464"/>
    <w:rsid w:val="00087FC6"/>
    <w:rsid w:val="00090331"/>
    <w:rsid w:val="000911F3"/>
    <w:rsid w:val="00092367"/>
    <w:rsid w:val="00092BFF"/>
    <w:rsid w:val="00093BC3"/>
    <w:rsid w:val="00094E56"/>
    <w:rsid w:val="000952E7"/>
    <w:rsid w:val="000958B9"/>
    <w:rsid w:val="00096416"/>
    <w:rsid w:val="00096AEC"/>
    <w:rsid w:val="00096C52"/>
    <w:rsid w:val="000A0F16"/>
    <w:rsid w:val="000A3C91"/>
    <w:rsid w:val="000A5484"/>
    <w:rsid w:val="000A71E7"/>
    <w:rsid w:val="000B0E06"/>
    <w:rsid w:val="000B185E"/>
    <w:rsid w:val="000B45CE"/>
    <w:rsid w:val="000B498E"/>
    <w:rsid w:val="000B50D8"/>
    <w:rsid w:val="000B570B"/>
    <w:rsid w:val="000B5771"/>
    <w:rsid w:val="000C0144"/>
    <w:rsid w:val="000C0E75"/>
    <w:rsid w:val="000C1235"/>
    <w:rsid w:val="000C180C"/>
    <w:rsid w:val="000C1DFA"/>
    <w:rsid w:val="000C3467"/>
    <w:rsid w:val="000C3E05"/>
    <w:rsid w:val="000C42AC"/>
    <w:rsid w:val="000C4A8B"/>
    <w:rsid w:val="000C4AA7"/>
    <w:rsid w:val="000C4C74"/>
    <w:rsid w:val="000C5148"/>
    <w:rsid w:val="000C61E1"/>
    <w:rsid w:val="000D048E"/>
    <w:rsid w:val="000D3285"/>
    <w:rsid w:val="000D41AC"/>
    <w:rsid w:val="000D5816"/>
    <w:rsid w:val="000D64BC"/>
    <w:rsid w:val="000E0271"/>
    <w:rsid w:val="000E1A79"/>
    <w:rsid w:val="000E250A"/>
    <w:rsid w:val="000E522A"/>
    <w:rsid w:val="000E6656"/>
    <w:rsid w:val="000E6BE2"/>
    <w:rsid w:val="000E6CB7"/>
    <w:rsid w:val="000E73BA"/>
    <w:rsid w:val="000E7E39"/>
    <w:rsid w:val="000E7F48"/>
    <w:rsid w:val="000F014D"/>
    <w:rsid w:val="000F02FD"/>
    <w:rsid w:val="000F11FE"/>
    <w:rsid w:val="000F1A82"/>
    <w:rsid w:val="000F3F75"/>
    <w:rsid w:val="000F42AE"/>
    <w:rsid w:val="000F5A43"/>
    <w:rsid w:val="00102209"/>
    <w:rsid w:val="001022D1"/>
    <w:rsid w:val="00102DD7"/>
    <w:rsid w:val="001035D9"/>
    <w:rsid w:val="001044E5"/>
    <w:rsid w:val="00105360"/>
    <w:rsid w:val="00105929"/>
    <w:rsid w:val="00106962"/>
    <w:rsid w:val="00107310"/>
    <w:rsid w:val="00111D56"/>
    <w:rsid w:val="0011205B"/>
    <w:rsid w:val="00113529"/>
    <w:rsid w:val="001148F2"/>
    <w:rsid w:val="00114C75"/>
    <w:rsid w:val="001154D9"/>
    <w:rsid w:val="001166AA"/>
    <w:rsid w:val="001203E6"/>
    <w:rsid w:val="00120A8C"/>
    <w:rsid w:val="001214DE"/>
    <w:rsid w:val="00121F24"/>
    <w:rsid w:val="00123D47"/>
    <w:rsid w:val="00124311"/>
    <w:rsid w:val="00125642"/>
    <w:rsid w:val="00125713"/>
    <w:rsid w:val="00126AB2"/>
    <w:rsid w:val="00127938"/>
    <w:rsid w:val="00127F92"/>
    <w:rsid w:val="00130509"/>
    <w:rsid w:val="00130D06"/>
    <w:rsid w:val="00130FB4"/>
    <w:rsid w:val="0013140D"/>
    <w:rsid w:val="001335D8"/>
    <w:rsid w:val="00133BB5"/>
    <w:rsid w:val="00136A1E"/>
    <w:rsid w:val="00137770"/>
    <w:rsid w:val="00142CAF"/>
    <w:rsid w:val="0014420B"/>
    <w:rsid w:val="00144C42"/>
    <w:rsid w:val="00144E87"/>
    <w:rsid w:val="001454CA"/>
    <w:rsid w:val="001455D2"/>
    <w:rsid w:val="00147EA4"/>
    <w:rsid w:val="00151491"/>
    <w:rsid w:val="001528D9"/>
    <w:rsid w:val="00152E2E"/>
    <w:rsid w:val="001554D9"/>
    <w:rsid w:val="00156ABC"/>
    <w:rsid w:val="00156D14"/>
    <w:rsid w:val="00157658"/>
    <w:rsid w:val="00157D3C"/>
    <w:rsid w:val="00160D7B"/>
    <w:rsid w:val="0016186C"/>
    <w:rsid w:val="00162575"/>
    <w:rsid w:val="00162973"/>
    <w:rsid w:val="00162F32"/>
    <w:rsid w:val="0016373A"/>
    <w:rsid w:val="001649D7"/>
    <w:rsid w:val="001715FC"/>
    <w:rsid w:val="001717F7"/>
    <w:rsid w:val="00171996"/>
    <w:rsid w:val="00172FCB"/>
    <w:rsid w:val="001748A6"/>
    <w:rsid w:val="00174D19"/>
    <w:rsid w:val="00174D81"/>
    <w:rsid w:val="0017522A"/>
    <w:rsid w:val="00175A4B"/>
    <w:rsid w:val="001770E2"/>
    <w:rsid w:val="001838C2"/>
    <w:rsid w:val="00184E67"/>
    <w:rsid w:val="00185B5F"/>
    <w:rsid w:val="00185E30"/>
    <w:rsid w:val="001867A0"/>
    <w:rsid w:val="00186B40"/>
    <w:rsid w:val="00186D69"/>
    <w:rsid w:val="00190C50"/>
    <w:rsid w:val="00191901"/>
    <w:rsid w:val="00192031"/>
    <w:rsid w:val="001927C1"/>
    <w:rsid w:val="00193B2D"/>
    <w:rsid w:val="00194DBF"/>
    <w:rsid w:val="0019593B"/>
    <w:rsid w:val="001959FD"/>
    <w:rsid w:val="00195EC3"/>
    <w:rsid w:val="001961C6"/>
    <w:rsid w:val="001A193D"/>
    <w:rsid w:val="001A30ED"/>
    <w:rsid w:val="001A3A51"/>
    <w:rsid w:val="001A41D8"/>
    <w:rsid w:val="001A4E1B"/>
    <w:rsid w:val="001A7DB0"/>
    <w:rsid w:val="001B1D7F"/>
    <w:rsid w:val="001B4E5B"/>
    <w:rsid w:val="001B6D06"/>
    <w:rsid w:val="001B7933"/>
    <w:rsid w:val="001C1053"/>
    <w:rsid w:val="001C1432"/>
    <w:rsid w:val="001C2F47"/>
    <w:rsid w:val="001C4347"/>
    <w:rsid w:val="001C58C5"/>
    <w:rsid w:val="001C59DF"/>
    <w:rsid w:val="001D0D01"/>
    <w:rsid w:val="001D2033"/>
    <w:rsid w:val="001D45A8"/>
    <w:rsid w:val="001D5FF8"/>
    <w:rsid w:val="001D66E4"/>
    <w:rsid w:val="001D7B28"/>
    <w:rsid w:val="001D7EC4"/>
    <w:rsid w:val="001E06BC"/>
    <w:rsid w:val="001E0B8B"/>
    <w:rsid w:val="001E11A1"/>
    <w:rsid w:val="001E2CC1"/>
    <w:rsid w:val="001E3387"/>
    <w:rsid w:val="001E7314"/>
    <w:rsid w:val="001E7A61"/>
    <w:rsid w:val="001F156D"/>
    <w:rsid w:val="001F3B06"/>
    <w:rsid w:val="001F471E"/>
    <w:rsid w:val="001F5AD3"/>
    <w:rsid w:val="001F5E78"/>
    <w:rsid w:val="001F695E"/>
    <w:rsid w:val="001F7F95"/>
    <w:rsid w:val="0020280A"/>
    <w:rsid w:val="00202906"/>
    <w:rsid w:val="00202E76"/>
    <w:rsid w:val="002033D2"/>
    <w:rsid w:val="00203814"/>
    <w:rsid w:val="00203ACA"/>
    <w:rsid w:val="00203F48"/>
    <w:rsid w:val="0020440A"/>
    <w:rsid w:val="00205734"/>
    <w:rsid w:val="002107C6"/>
    <w:rsid w:val="00210867"/>
    <w:rsid w:val="00211D3B"/>
    <w:rsid w:val="00212560"/>
    <w:rsid w:val="0021296D"/>
    <w:rsid w:val="00213620"/>
    <w:rsid w:val="00213AF3"/>
    <w:rsid w:val="0021414C"/>
    <w:rsid w:val="002146F5"/>
    <w:rsid w:val="00215155"/>
    <w:rsid w:val="00216223"/>
    <w:rsid w:val="0021733A"/>
    <w:rsid w:val="00220972"/>
    <w:rsid w:val="00223212"/>
    <w:rsid w:val="00223992"/>
    <w:rsid w:val="002256F6"/>
    <w:rsid w:val="00225A79"/>
    <w:rsid w:val="00225BFE"/>
    <w:rsid w:val="002278D1"/>
    <w:rsid w:val="002316BE"/>
    <w:rsid w:val="00231F40"/>
    <w:rsid w:val="0023302D"/>
    <w:rsid w:val="00234519"/>
    <w:rsid w:val="00235014"/>
    <w:rsid w:val="00235B04"/>
    <w:rsid w:val="00236BF0"/>
    <w:rsid w:val="00236CAD"/>
    <w:rsid w:val="00237328"/>
    <w:rsid w:val="002408CF"/>
    <w:rsid w:val="002410E4"/>
    <w:rsid w:val="00242E31"/>
    <w:rsid w:val="00243CF3"/>
    <w:rsid w:val="0025131D"/>
    <w:rsid w:val="00257304"/>
    <w:rsid w:val="0026083B"/>
    <w:rsid w:val="00260903"/>
    <w:rsid w:val="00261076"/>
    <w:rsid w:val="00262C5C"/>
    <w:rsid w:val="00262D1E"/>
    <w:rsid w:val="002639D4"/>
    <w:rsid w:val="002640A5"/>
    <w:rsid w:val="002645EE"/>
    <w:rsid w:val="0026484C"/>
    <w:rsid w:val="00265457"/>
    <w:rsid w:val="00265A0A"/>
    <w:rsid w:val="00271627"/>
    <w:rsid w:val="00273E05"/>
    <w:rsid w:val="002740DF"/>
    <w:rsid w:val="002746D3"/>
    <w:rsid w:val="002747CE"/>
    <w:rsid w:val="002759E9"/>
    <w:rsid w:val="002761E8"/>
    <w:rsid w:val="0027779E"/>
    <w:rsid w:val="00277F49"/>
    <w:rsid w:val="002804AF"/>
    <w:rsid w:val="00280A9F"/>
    <w:rsid w:val="00281138"/>
    <w:rsid w:val="00281391"/>
    <w:rsid w:val="002820A6"/>
    <w:rsid w:val="0028254A"/>
    <w:rsid w:val="00283362"/>
    <w:rsid w:val="00284BD2"/>
    <w:rsid w:val="00285982"/>
    <w:rsid w:val="00287550"/>
    <w:rsid w:val="00287F1D"/>
    <w:rsid w:val="00290F1E"/>
    <w:rsid w:val="00291E6B"/>
    <w:rsid w:val="0029246B"/>
    <w:rsid w:val="00293C57"/>
    <w:rsid w:val="00294997"/>
    <w:rsid w:val="00296850"/>
    <w:rsid w:val="00296EB1"/>
    <w:rsid w:val="002A23C2"/>
    <w:rsid w:val="002A3630"/>
    <w:rsid w:val="002A3DA5"/>
    <w:rsid w:val="002A3F15"/>
    <w:rsid w:val="002A6967"/>
    <w:rsid w:val="002A7649"/>
    <w:rsid w:val="002B0E0D"/>
    <w:rsid w:val="002B11C4"/>
    <w:rsid w:val="002B1428"/>
    <w:rsid w:val="002B1706"/>
    <w:rsid w:val="002B252E"/>
    <w:rsid w:val="002B2EE2"/>
    <w:rsid w:val="002C0968"/>
    <w:rsid w:val="002C13B5"/>
    <w:rsid w:val="002C2E8A"/>
    <w:rsid w:val="002C3178"/>
    <w:rsid w:val="002C3E29"/>
    <w:rsid w:val="002C52E7"/>
    <w:rsid w:val="002C6078"/>
    <w:rsid w:val="002C64AF"/>
    <w:rsid w:val="002C6D7F"/>
    <w:rsid w:val="002C72B4"/>
    <w:rsid w:val="002D18EC"/>
    <w:rsid w:val="002D4146"/>
    <w:rsid w:val="002D525E"/>
    <w:rsid w:val="002D68DF"/>
    <w:rsid w:val="002E03C7"/>
    <w:rsid w:val="002E10A5"/>
    <w:rsid w:val="002E1495"/>
    <w:rsid w:val="002E1C97"/>
    <w:rsid w:val="002E2F3F"/>
    <w:rsid w:val="002E3484"/>
    <w:rsid w:val="002E7066"/>
    <w:rsid w:val="002F0ED4"/>
    <w:rsid w:val="002F1DA4"/>
    <w:rsid w:val="002F2404"/>
    <w:rsid w:val="002F48DB"/>
    <w:rsid w:val="002F496B"/>
    <w:rsid w:val="002F4F48"/>
    <w:rsid w:val="002F706F"/>
    <w:rsid w:val="00304334"/>
    <w:rsid w:val="003044EC"/>
    <w:rsid w:val="003046CE"/>
    <w:rsid w:val="00305695"/>
    <w:rsid w:val="0030672E"/>
    <w:rsid w:val="00307F08"/>
    <w:rsid w:val="00311C3B"/>
    <w:rsid w:val="003133B8"/>
    <w:rsid w:val="0031368E"/>
    <w:rsid w:val="0031398E"/>
    <w:rsid w:val="00313CB8"/>
    <w:rsid w:val="00314747"/>
    <w:rsid w:val="00314823"/>
    <w:rsid w:val="00314E70"/>
    <w:rsid w:val="00315502"/>
    <w:rsid w:val="00316FEC"/>
    <w:rsid w:val="00320877"/>
    <w:rsid w:val="00321689"/>
    <w:rsid w:val="0032210B"/>
    <w:rsid w:val="0032258F"/>
    <w:rsid w:val="003233E3"/>
    <w:rsid w:val="003240E7"/>
    <w:rsid w:val="00325721"/>
    <w:rsid w:val="00327FC8"/>
    <w:rsid w:val="00331027"/>
    <w:rsid w:val="00331EB3"/>
    <w:rsid w:val="00332EF6"/>
    <w:rsid w:val="0033316F"/>
    <w:rsid w:val="00335889"/>
    <w:rsid w:val="0033739F"/>
    <w:rsid w:val="003377B4"/>
    <w:rsid w:val="00337F59"/>
    <w:rsid w:val="00341502"/>
    <w:rsid w:val="003422BF"/>
    <w:rsid w:val="003449C7"/>
    <w:rsid w:val="00346B01"/>
    <w:rsid w:val="00350454"/>
    <w:rsid w:val="00350BB1"/>
    <w:rsid w:val="00351505"/>
    <w:rsid w:val="00351CFF"/>
    <w:rsid w:val="003528FC"/>
    <w:rsid w:val="00353759"/>
    <w:rsid w:val="0035585C"/>
    <w:rsid w:val="00355C60"/>
    <w:rsid w:val="0035787B"/>
    <w:rsid w:val="00361336"/>
    <w:rsid w:val="00362EA1"/>
    <w:rsid w:val="00365B00"/>
    <w:rsid w:val="00366D92"/>
    <w:rsid w:val="00367CF4"/>
    <w:rsid w:val="003708AE"/>
    <w:rsid w:val="00371AA4"/>
    <w:rsid w:val="003724B2"/>
    <w:rsid w:val="0037303F"/>
    <w:rsid w:val="003732CE"/>
    <w:rsid w:val="00373CEA"/>
    <w:rsid w:val="00373E84"/>
    <w:rsid w:val="003742BA"/>
    <w:rsid w:val="00375159"/>
    <w:rsid w:val="00375470"/>
    <w:rsid w:val="00376A45"/>
    <w:rsid w:val="00377944"/>
    <w:rsid w:val="003818D5"/>
    <w:rsid w:val="00383E65"/>
    <w:rsid w:val="0038432F"/>
    <w:rsid w:val="00384A73"/>
    <w:rsid w:val="00384BFA"/>
    <w:rsid w:val="00384D85"/>
    <w:rsid w:val="003871F0"/>
    <w:rsid w:val="00390C13"/>
    <w:rsid w:val="00390CAA"/>
    <w:rsid w:val="00393B31"/>
    <w:rsid w:val="003974D5"/>
    <w:rsid w:val="003978A2"/>
    <w:rsid w:val="00397FBA"/>
    <w:rsid w:val="003A00D5"/>
    <w:rsid w:val="003A4D2E"/>
    <w:rsid w:val="003A5BFF"/>
    <w:rsid w:val="003A5CAB"/>
    <w:rsid w:val="003A6CC5"/>
    <w:rsid w:val="003A7743"/>
    <w:rsid w:val="003B08BD"/>
    <w:rsid w:val="003B255D"/>
    <w:rsid w:val="003B349F"/>
    <w:rsid w:val="003B3C1A"/>
    <w:rsid w:val="003B3FBB"/>
    <w:rsid w:val="003B47D4"/>
    <w:rsid w:val="003B5FF3"/>
    <w:rsid w:val="003B6AE0"/>
    <w:rsid w:val="003C1AA7"/>
    <w:rsid w:val="003C2DC4"/>
    <w:rsid w:val="003C526E"/>
    <w:rsid w:val="003C589B"/>
    <w:rsid w:val="003C5B02"/>
    <w:rsid w:val="003C65CE"/>
    <w:rsid w:val="003C6C72"/>
    <w:rsid w:val="003C767E"/>
    <w:rsid w:val="003C7A80"/>
    <w:rsid w:val="003D146A"/>
    <w:rsid w:val="003D2AD9"/>
    <w:rsid w:val="003D3135"/>
    <w:rsid w:val="003D430C"/>
    <w:rsid w:val="003D5104"/>
    <w:rsid w:val="003D6C00"/>
    <w:rsid w:val="003D73A3"/>
    <w:rsid w:val="003D7991"/>
    <w:rsid w:val="003E0419"/>
    <w:rsid w:val="003E09A6"/>
    <w:rsid w:val="003E2EC4"/>
    <w:rsid w:val="003E321B"/>
    <w:rsid w:val="003E43A2"/>
    <w:rsid w:val="003E75CF"/>
    <w:rsid w:val="003F2211"/>
    <w:rsid w:val="003F279F"/>
    <w:rsid w:val="003F33B3"/>
    <w:rsid w:val="003F5945"/>
    <w:rsid w:val="003F7836"/>
    <w:rsid w:val="00401825"/>
    <w:rsid w:val="00401AB2"/>
    <w:rsid w:val="004043A6"/>
    <w:rsid w:val="00406DDC"/>
    <w:rsid w:val="0040765A"/>
    <w:rsid w:val="00410D0E"/>
    <w:rsid w:val="00410E99"/>
    <w:rsid w:val="00411462"/>
    <w:rsid w:val="0041224E"/>
    <w:rsid w:val="00414FF8"/>
    <w:rsid w:val="00416EA4"/>
    <w:rsid w:val="004214FC"/>
    <w:rsid w:val="00421816"/>
    <w:rsid w:val="00422277"/>
    <w:rsid w:val="00422981"/>
    <w:rsid w:val="004237B8"/>
    <w:rsid w:val="00423F1C"/>
    <w:rsid w:val="00424257"/>
    <w:rsid w:val="0042794E"/>
    <w:rsid w:val="00430DB3"/>
    <w:rsid w:val="00430F40"/>
    <w:rsid w:val="00432728"/>
    <w:rsid w:val="004330DC"/>
    <w:rsid w:val="00437E94"/>
    <w:rsid w:val="00440084"/>
    <w:rsid w:val="00440CC6"/>
    <w:rsid w:val="0044221C"/>
    <w:rsid w:val="0044257A"/>
    <w:rsid w:val="00442618"/>
    <w:rsid w:val="00442C2A"/>
    <w:rsid w:val="00443696"/>
    <w:rsid w:val="00444A84"/>
    <w:rsid w:val="00446144"/>
    <w:rsid w:val="004467DF"/>
    <w:rsid w:val="00451195"/>
    <w:rsid w:val="004514DD"/>
    <w:rsid w:val="00451C95"/>
    <w:rsid w:val="0045378D"/>
    <w:rsid w:val="00455021"/>
    <w:rsid w:val="00456BD2"/>
    <w:rsid w:val="00456CB6"/>
    <w:rsid w:val="004577A6"/>
    <w:rsid w:val="00457899"/>
    <w:rsid w:val="00461179"/>
    <w:rsid w:val="00462E32"/>
    <w:rsid w:val="00462FAE"/>
    <w:rsid w:val="004646A4"/>
    <w:rsid w:val="0046544C"/>
    <w:rsid w:val="0046594A"/>
    <w:rsid w:val="00465EA8"/>
    <w:rsid w:val="00467633"/>
    <w:rsid w:val="004715FB"/>
    <w:rsid w:val="004728B9"/>
    <w:rsid w:val="00473134"/>
    <w:rsid w:val="00473F2B"/>
    <w:rsid w:val="00474970"/>
    <w:rsid w:val="00475844"/>
    <w:rsid w:val="00475A0B"/>
    <w:rsid w:val="00476657"/>
    <w:rsid w:val="00477D4D"/>
    <w:rsid w:val="004800D8"/>
    <w:rsid w:val="00482352"/>
    <w:rsid w:val="00482558"/>
    <w:rsid w:val="00483204"/>
    <w:rsid w:val="00485947"/>
    <w:rsid w:val="004861FE"/>
    <w:rsid w:val="00487CF5"/>
    <w:rsid w:val="00490702"/>
    <w:rsid w:val="00490D6A"/>
    <w:rsid w:val="00492131"/>
    <w:rsid w:val="0049224A"/>
    <w:rsid w:val="004937C9"/>
    <w:rsid w:val="00493D4D"/>
    <w:rsid w:val="0049425E"/>
    <w:rsid w:val="004947FF"/>
    <w:rsid w:val="00496C6A"/>
    <w:rsid w:val="00497B25"/>
    <w:rsid w:val="00497D34"/>
    <w:rsid w:val="004A0CE0"/>
    <w:rsid w:val="004A20EE"/>
    <w:rsid w:val="004A24D5"/>
    <w:rsid w:val="004A4102"/>
    <w:rsid w:val="004A4233"/>
    <w:rsid w:val="004A5031"/>
    <w:rsid w:val="004A555F"/>
    <w:rsid w:val="004A64B0"/>
    <w:rsid w:val="004A7D29"/>
    <w:rsid w:val="004B134D"/>
    <w:rsid w:val="004B28AA"/>
    <w:rsid w:val="004B3D7E"/>
    <w:rsid w:val="004B3DEC"/>
    <w:rsid w:val="004B4A67"/>
    <w:rsid w:val="004B51A6"/>
    <w:rsid w:val="004B5AA7"/>
    <w:rsid w:val="004B5D74"/>
    <w:rsid w:val="004B666D"/>
    <w:rsid w:val="004B6D59"/>
    <w:rsid w:val="004C2FB3"/>
    <w:rsid w:val="004C4C73"/>
    <w:rsid w:val="004C5505"/>
    <w:rsid w:val="004C59E3"/>
    <w:rsid w:val="004C5DB3"/>
    <w:rsid w:val="004C7760"/>
    <w:rsid w:val="004C7830"/>
    <w:rsid w:val="004C7BE4"/>
    <w:rsid w:val="004D1DAB"/>
    <w:rsid w:val="004D2309"/>
    <w:rsid w:val="004D2608"/>
    <w:rsid w:val="004D47C9"/>
    <w:rsid w:val="004D6E1F"/>
    <w:rsid w:val="004D77AB"/>
    <w:rsid w:val="004E0A6B"/>
    <w:rsid w:val="004E22D6"/>
    <w:rsid w:val="004E2A9A"/>
    <w:rsid w:val="004E2C5E"/>
    <w:rsid w:val="004E4B87"/>
    <w:rsid w:val="004E68D1"/>
    <w:rsid w:val="004E7B25"/>
    <w:rsid w:val="004F07F4"/>
    <w:rsid w:val="004F2654"/>
    <w:rsid w:val="004F276D"/>
    <w:rsid w:val="004F44B4"/>
    <w:rsid w:val="004F46A8"/>
    <w:rsid w:val="004F5AA2"/>
    <w:rsid w:val="004F62E0"/>
    <w:rsid w:val="0050401A"/>
    <w:rsid w:val="005056D0"/>
    <w:rsid w:val="00507AA9"/>
    <w:rsid w:val="00507FBC"/>
    <w:rsid w:val="00511152"/>
    <w:rsid w:val="0051225C"/>
    <w:rsid w:val="005134B7"/>
    <w:rsid w:val="005140A1"/>
    <w:rsid w:val="005140A7"/>
    <w:rsid w:val="00515B8F"/>
    <w:rsid w:val="00516B1A"/>
    <w:rsid w:val="0052269C"/>
    <w:rsid w:val="005227F1"/>
    <w:rsid w:val="005233EA"/>
    <w:rsid w:val="00527437"/>
    <w:rsid w:val="00530A91"/>
    <w:rsid w:val="00530F82"/>
    <w:rsid w:val="00531149"/>
    <w:rsid w:val="005312F2"/>
    <w:rsid w:val="00532B59"/>
    <w:rsid w:val="005365CE"/>
    <w:rsid w:val="005366B1"/>
    <w:rsid w:val="0054031E"/>
    <w:rsid w:val="00543266"/>
    <w:rsid w:val="00544C54"/>
    <w:rsid w:val="00544E43"/>
    <w:rsid w:val="00545A35"/>
    <w:rsid w:val="00546A0D"/>
    <w:rsid w:val="00546D50"/>
    <w:rsid w:val="005470E0"/>
    <w:rsid w:val="00550FF7"/>
    <w:rsid w:val="0055174D"/>
    <w:rsid w:val="0055209D"/>
    <w:rsid w:val="00553A0B"/>
    <w:rsid w:val="0055424D"/>
    <w:rsid w:val="00554F44"/>
    <w:rsid w:val="00557166"/>
    <w:rsid w:val="00562C45"/>
    <w:rsid w:val="00563207"/>
    <w:rsid w:val="0056397D"/>
    <w:rsid w:val="00564FB4"/>
    <w:rsid w:val="00565356"/>
    <w:rsid w:val="00565417"/>
    <w:rsid w:val="00567F5E"/>
    <w:rsid w:val="005700D1"/>
    <w:rsid w:val="00574883"/>
    <w:rsid w:val="00577248"/>
    <w:rsid w:val="00580280"/>
    <w:rsid w:val="005804B9"/>
    <w:rsid w:val="005810A6"/>
    <w:rsid w:val="005818D3"/>
    <w:rsid w:val="005850C0"/>
    <w:rsid w:val="005857D0"/>
    <w:rsid w:val="00586304"/>
    <w:rsid w:val="00586429"/>
    <w:rsid w:val="0058642F"/>
    <w:rsid w:val="00587DAF"/>
    <w:rsid w:val="00591E57"/>
    <w:rsid w:val="005951F4"/>
    <w:rsid w:val="00596368"/>
    <w:rsid w:val="0059784F"/>
    <w:rsid w:val="00597BE7"/>
    <w:rsid w:val="005A0520"/>
    <w:rsid w:val="005A1FFF"/>
    <w:rsid w:val="005A2A58"/>
    <w:rsid w:val="005A417C"/>
    <w:rsid w:val="005A645B"/>
    <w:rsid w:val="005A7798"/>
    <w:rsid w:val="005B137A"/>
    <w:rsid w:val="005B3904"/>
    <w:rsid w:val="005B59C3"/>
    <w:rsid w:val="005B72BF"/>
    <w:rsid w:val="005C04B7"/>
    <w:rsid w:val="005C06B4"/>
    <w:rsid w:val="005C15B5"/>
    <w:rsid w:val="005C3F13"/>
    <w:rsid w:val="005C606E"/>
    <w:rsid w:val="005D00D7"/>
    <w:rsid w:val="005D0A7C"/>
    <w:rsid w:val="005D1421"/>
    <w:rsid w:val="005D1CF7"/>
    <w:rsid w:val="005D233C"/>
    <w:rsid w:val="005D59CC"/>
    <w:rsid w:val="005D5FD6"/>
    <w:rsid w:val="005E05D7"/>
    <w:rsid w:val="005E06A9"/>
    <w:rsid w:val="005E1E3A"/>
    <w:rsid w:val="005E2B3C"/>
    <w:rsid w:val="005E4D1E"/>
    <w:rsid w:val="005E5A26"/>
    <w:rsid w:val="005F05E3"/>
    <w:rsid w:val="005F12D7"/>
    <w:rsid w:val="005F1C40"/>
    <w:rsid w:val="005F4F3F"/>
    <w:rsid w:val="005F768C"/>
    <w:rsid w:val="005F7DC3"/>
    <w:rsid w:val="00600286"/>
    <w:rsid w:val="00601657"/>
    <w:rsid w:val="006024B2"/>
    <w:rsid w:val="006028E3"/>
    <w:rsid w:val="00603792"/>
    <w:rsid w:val="00603B7E"/>
    <w:rsid w:val="006056A3"/>
    <w:rsid w:val="00605F0D"/>
    <w:rsid w:val="00606978"/>
    <w:rsid w:val="006073C7"/>
    <w:rsid w:val="0061020D"/>
    <w:rsid w:val="0061183E"/>
    <w:rsid w:val="00611DE9"/>
    <w:rsid w:val="00612BFF"/>
    <w:rsid w:val="00613CD8"/>
    <w:rsid w:val="00614509"/>
    <w:rsid w:val="00614FCF"/>
    <w:rsid w:val="006161AC"/>
    <w:rsid w:val="00617C22"/>
    <w:rsid w:val="00617EEE"/>
    <w:rsid w:val="00620383"/>
    <w:rsid w:val="00621A48"/>
    <w:rsid w:val="006220E2"/>
    <w:rsid w:val="0062480D"/>
    <w:rsid w:val="0062626E"/>
    <w:rsid w:val="00627256"/>
    <w:rsid w:val="00630EA9"/>
    <w:rsid w:val="006311A3"/>
    <w:rsid w:val="006314A5"/>
    <w:rsid w:val="00631520"/>
    <w:rsid w:val="0063154D"/>
    <w:rsid w:val="00631984"/>
    <w:rsid w:val="006335B0"/>
    <w:rsid w:val="0063404D"/>
    <w:rsid w:val="00635638"/>
    <w:rsid w:val="00635766"/>
    <w:rsid w:val="006364EC"/>
    <w:rsid w:val="00637B1F"/>
    <w:rsid w:val="006405AD"/>
    <w:rsid w:val="006405B6"/>
    <w:rsid w:val="00640D2C"/>
    <w:rsid w:val="0064152E"/>
    <w:rsid w:val="0064180E"/>
    <w:rsid w:val="00642348"/>
    <w:rsid w:val="00642AB3"/>
    <w:rsid w:val="00643620"/>
    <w:rsid w:val="0064369B"/>
    <w:rsid w:val="0064413E"/>
    <w:rsid w:val="006448F0"/>
    <w:rsid w:val="00644B4C"/>
    <w:rsid w:val="0065010E"/>
    <w:rsid w:val="00650449"/>
    <w:rsid w:val="00650FDD"/>
    <w:rsid w:val="00651FFE"/>
    <w:rsid w:val="00652324"/>
    <w:rsid w:val="006525D0"/>
    <w:rsid w:val="0065284C"/>
    <w:rsid w:val="006535EB"/>
    <w:rsid w:val="00654F2E"/>
    <w:rsid w:val="0065542F"/>
    <w:rsid w:val="0065592A"/>
    <w:rsid w:val="00656DCB"/>
    <w:rsid w:val="00657279"/>
    <w:rsid w:val="00660366"/>
    <w:rsid w:val="00662195"/>
    <w:rsid w:val="006624D5"/>
    <w:rsid w:val="00662CEE"/>
    <w:rsid w:val="006630E1"/>
    <w:rsid w:val="00663CCC"/>
    <w:rsid w:val="00664E08"/>
    <w:rsid w:val="006656C9"/>
    <w:rsid w:val="00666BFF"/>
    <w:rsid w:val="0067072F"/>
    <w:rsid w:val="00670934"/>
    <w:rsid w:val="00670E10"/>
    <w:rsid w:val="00671D22"/>
    <w:rsid w:val="00672EEF"/>
    <w:rsid w:val="00676BC1"/>
    <w:rsid w:val="00680A93"/>
    <w:rsid w:val="00682FBB"/>
    <w:rsid w:val="00683B3D"/>
    <w:rsid w:val="00683C12"/>
    <w:rsid w:val="0068516A"/>
    <w:rsid w:val="0068533F"/>
    <w:rsid w:val="0068634E"/>
    <w:rsid w:val="00691D9E"/>
    <w:rsid w:val="00693B98"/>
    <w:rsid w:val="00696388"/>
    <w:rsid w:val="006963CE"/>
    <w:rsid w:val="00697718"/>
    <w:rsid w:val="0069777B"/>
    <w:rsid w:val="006A28F0"/>
    <w:rsid w:val="006A77E3"/>
    <w:rsid w:val="006B0E74"/>
    <w:rsid w:val="006B0EF8"/>
    <w:rsid w:val="006B101D"/>
    <w:rsid w:val="006B4B19"/>
    <w:rsid w:val="006B5C53"/>
    <w:rsid w:val="006B7714"/>
    <w:rsid w:val="006B7F02"/>
    <w:rsid w:val="006C2C89"/>
    <w:rsid w:val="006C471C"/>
    <w:rsid w:val="006C6AEF"/>
    <w:rsid w:val="006C7395"/>
    <w:rsid w:val="006D096B"/>
    <w:rsid w:val="006D0CE1"/>
    <w:rsid w:val="006D2460"/>
    <w:rsid w:val="006D2663"/>
    <w:rsid w:val="006D2AA9"/>
    <w:rsid w:val="006D3084"/>
    <w:rsid w:val="006D3150"/>
    <w:rsid w:val="006D3A9B"/>
    <w:rsid w:val="006D51A2"/>
    <w:rsid w:val="006D5B1B"/>
    <w:rsid w:val="006D6464"/>
    <w:rsid w:val="006D6E95"/>
    <w:rsid w:val="006E0C57"/>
    <w:rsid w:val="006E1220"/>
    <w:rsid w:val="006E17A6"/>
    <w:rsid w:val="006E215F"/>
    <w:rsid w:val="006E3A5F"/>
    <w:rsid w:val="006E4208"/>
    <w:rsid w:val="006E77BB"/>
    <w:rsid w:val="006F11E2"/>
    <w:rsid w:val="006F3296"/>
    <w:rsid w:val="006F4289"/>
    <w:rsid w:val="006F4413"/>
    <w:rsid w:val="006F52BC"/>
    <w:rsid w:val="006F5623"/>
    <w:rsid w:val="006F56B8"/>
    <w:rsid w:val="006F5733"/>
    <w:rsid w:val="006F5B01"/>
    <w:rsid w:val="00700101"/>
    <w:rsid w:val="00700AE3"/>
    <w:rsid w:val="007034F4"/>
    <w:rsid w:val="0070702E"/>
    <w:rsid w:val="00707C9B"/>
    <w:rsid w:val="00710037"/>
    <w:rsid w:val="0071115B"/>
    <w:rsid w:val="00712AAB"/>
    <w:rsid w:val="00712E64"/>
    <w:rsid w:val="007131A2"/>
    <w:rsid w:val="00716268"/>
    <w:rsid w:val="00717300"/>
    <w:rsid w:val="00717AED"/>
    <w:rsid w:val="00717B87"/>
    <w:rsid w:val="007218D8"/>
    <w:rsid w:val="00722418"/>
    <w:rsid w:val="00722F10"/>
    <w:rsid w:val="00723529"/>
    <w:rsid w:val="00723894"/>
    <w:rsid w:val="00725284"/>
    <w:rsid w:val="0072583D"/>
    <w:rsid w:val="00725F85"/>
    <w:rsid w:val="0073072B"/>
    <w:rsid w:val="007355B5"/>
    <w:rsid w:val="00736B7C"/>
    <w:rsid w:val="00736CF5"/>
    <w:rsid w:val="007376EA"/>
    <w:rsid w:val="007377EA"/>
    <w:rsid w:val="007426F6"/>
    <w:rsid w:val="00742B42"/>
    <w:rsid w:val="007437F8"/>
    <w:rsid w:val="00745830"/>
    <w:rsid w:val="0074785E"/>
    <w:rsid w:val="00752298"/>
    <w:rsid w:val="00752DA9"/>
    <w:rsid w:val="0075316F"/>
    <w:rsid w:val="0075388C"/>
    <w:rsid w:val="00754C14"/>
    <w:rsid w:val="007557AE"/>
    <w:rsid w:val="00755A85"/>
    <w:rsid w:val="0075651F"/>
    <w:rsid w:val="00757D75"/>
    <w:rsid w:val="00761F04"/>
    <w:rsid w:val="007620CB"/>
    <w:rsid w:val="007656B5"/>
    <w:rsid w:val="00766CCC"/>
    <w:rsid w:val="00776991"/>
    <w:rsid w:val="00777A13"/>
    <w:rsid w:val="00780BD1"/>
    <w:rsid w:val="00782079"/>
    <w:rsid w:val="00782C30"/>
    <w:rsid w:val="007864D5"/>
    <w:rsid w:val="00787C54"/>
    <w:rsid w:val="00787F87"/>
    <w:rsid w:val="007907F7"/>
    <w:rsid w:val="00790D3B"/>
    <w:rsid w:val="00790DD6"/>
    <w:rsid w:val="00791546"/>
    <w:rsid w:val="00795AC5"/>
    <w:rsid w:val="00795DC3"/>
    <w:rsid w:val="007962CE"/>
    <w:rsid w:val="00796BF8"/>
    <w:rsid w:val="00796D1D"/>
    <w:rsid w:val="0079764F"/>
    <w:rsid w:val="00797B11"/>
    <w:rsid w:val="007A0692"/>
    <w:rsid w:val="007A3AC3"/>
    <w:rsid w:val="007A5735"/>
    <w:rsid w:val="007A5CF1"/>
    <w:rsid w:val="007B008E"/>
    <w:rsid w:val="007B0BE8"/>
    <w:rsid w:val="007B1A7E"/>
    <w:rsid w:val="007B1DC2"/>
    <w:rsid w:val="007B2E4F"/>
    <w:rsid w:val="007B32CB"/>
    <w:rsid w:val="007B5100"/>
    <w:rsid w:val="007B566F"/>
    <w:rsid w:val="007B612C"/>
    <w:rsid w:val="007C16FE"/>
    <w:rsid w:val="007C1725"/>
    <w:rsid w:val="007C403C"/>
    <w:rsid w:val="007C57CA"/>
    <w:rsid w:val="007C626C"/>
    <w:rsid w:val="007C6BDA"/>
    <w:rsid w:val="007C7B73"/>
    <w:rsid w:val="007D13C8"/>
    <w:rsid w:val="007D1964"/>
    <w:rsid w:val="007D2E55"/>
    <w:rsid w:val="007D38DA"/>
    <w:rsid w:val="007D483E"/>
    <w:rsid w:val="007D4A7C"/>
    <w:rsid w:val="007D5CC1"/>
    <w:rsid w:val="007D724C"/>
    <w:rsid w:val="007D7B4B"/>
    <w:rsid w:val="007E16E0"/>
    <w:rsid w:val="007E3605"/>
    <w:rsid w:val="007E6E13"/>
    <w:rsid w:val="007F1D91"/>
    <w:rsid w:val="007F2364"/>
    <w:rsid w:val="007F24EF"/>
    <w:rsid w:val="007F3C9E"/>
    <w:rsid w:val="007F3DCD"/>
    <w:rsid w:val="007F4181"/>
    <w:rsid w:val="007F4E6B"/>
    <w:rsid w:val="007F5099"/>
    <w:rsid w:val="007F5FCF"/>
    <w:rsid w:val="007F682E"/>
    <w:rsid w:val="007F6999"/>
    <w:rsid w:val="007F747A"/>
    <w:rsid w:val="007F761A"/>
    <w:rsid w:val="00802C53"/>
    <w:rsid w:val="00803FB6"/>
    <w:rsid w:val="0080555E"/>
    <w:rsid w:val="00805BEB"/>
    <w:rsid w:val="00806B90"/>
    <w:rsid w:val="00807C6E"/>
    <w:rsid w:val="00810E4E"/>
    <w:rsid w:val="00811B51"/>
    <w:rsid w:val="00812B89"/>
    <w:rsid w:val="00812B98"/>
    <w:rsid w:val="008169D0"/>
    <w:rsid w:val="00817F92"/>
    <w:rsid w:val="00820BD4"/>
    <w:rsid w:val="0082131A"/>
    <w:rsid w:val="008217F3"/>
    <w:rsid w:val="008253BA"/>
    <w:rsid w:val="00825A94"/>
    <w:rsid w:val="0083032F"/>
    <w:rsid w:val="0083166E"/>
    <w:rsid w:val="00832CB0"/>
    <w:rsid w:val="008331AE"/>
    <w:rsid w:val="00833508"/>
    <w:rsid w:val="00834386"/>
    <w:rsid w:val="008350E2"/>
    <w:rsid w:val="00836556"/>
    <w:rsid w:val="008365EF"/>
    <w:rsid w:val="0083700C"/>
    <w:rsid w:val="008424C3"/>
    <w:rsid w:val="008447D1"/>
    <w:rsid w:val="00844829"/>
    <w:rsid w:val="00845BEE"/>
    <w:rsid w:val="008472F5"/>
    <w:rsid w:val="00847F97"/>
    <w:rsid w:val="00850E24"/>
    <w:rsid w:val="00852D7C"/>
    <w:rsid w:val="00853304"/>
    <w:rsid w:val="00853662"/>
    <w:rsid w:val="00853B5C"/>
    <w:rsid w:val="00854D1F"/>
    <w:rsid w:val="00854EEB"/>
    <w:rsid w:val="008616BF"/>
    <w:rsid w:val="00862804"/>
    <w:rsid w:val="00862C00"/>
    <w:rsid w:val="00863477"/>
    <w:rsid w:val="008646C6"/>
    <w:rsid w:val="008664EC"/>
    <w:rsid w:val="0087268B"/>
    <w:rsid w:val="00872BF4"/>
    <w:rsid w:val="00873807"/>
    <w:rsid w:val="00873D28"/>
    <w:rsid w:val="0087419C"/>
    <w:rsid w:val="00875087"/>
    <w:rsid w:val="00875A7A"/>
    <w:rsid w:val="00883D1E"/>
    <w:rsid w:val="0088470C"/>
    <w:rsid w:val="00884884"/>
    <w:rsid w:val="00884D90"/>
    <w:rsid w:val="0088612F"/>
    <w:rsid w:val="008957C6"/>
    <w:rsid w:val="0089653E"/>
    <w:rsid w:val="00897C07"/>
    <w:rsid w:val="008A1746"/>
    <w:rsid w:val="008A17FA"/>
    <w:rsid w:val="008A2909"/>
    <w:rsid w:val="008A3327"/>
    <w:rsid w:val="008A518C"/>
    <w:rsid w:val="008A5215"/>
    <w:rsid w:val="008A5D4B"/>
    <w:rsid w:val="008A7B10"/>
    <w:rsid w:val="008B13CB"/>
    <w:rsid w:val="008B13ED"/>
    <w:rsid w:val="008B2572"/>
    <w:rsid w:val="008B65AF"/>
    <w:rsid w:val="008B677B"/>
    <w:rsid w:val="008B6CF9"/>
    <w:rsid w:val="008C05AB"/>
    <w:rsid w:val="008C0C67"/>
    <w:rsid w:val="008C1048"/>
    <w:rsid w:val="008C1BB9"/>
    <w:rsid w:val="008C1D20"/>
    <w:rsid w:val="008C365F"/>
    <w:rsid w:val="008C4EDD"/>
    <w:rsid w:val="008C6A01"/>
    <w:rsid w:val="008D40FE"/>
    <w:rsid w:val="008D4B46"/>
    <w:rsid w:val="008D4DB0"/>
    <w:rsid w:val="008D5F57"/>
    <w:rsid w:val="008D6272"/>
    <w:rsid w:val="008D7146"/>
    <w:rsid w:val="008D7E07"/>
    <w:rsid w:val="008E3A9B"/>
    <w:rsid w:val="008E4FCB"/>
    <w:rsid w:val="008E6464"/>
    <w:rsid w:val="008E6A2A"/>
    <w:rsid w:val="008E7377"/>
    <w:rsid w:val="008E7450"/>
    <w:rsid w:val="008E7828"/>
    <w:rsid w:val="008F02B7"/>
    <w:rsid w:val="008F259D"/>
    <w:rsid w:val="008F491D"/>
    <w:rsid w:val="00900A56"/>
    <w:rsid w:val="00902B71"/>
    <w:rsid w:val="0090425E"/>
    <w:rsid w:val="00904364"/>
    <w:rsid w:val="00904390"/>
    <w:rsid w:val="009045E3"/>
    <w:rsid w:val="00904DF2"/>
    <w:rsid w:val="0090689C"/>
    <w:rsid w:val="0090735D"/>
    <w:rsid w:val="009075A7"/>
    <w:rsid w:val="00911358"/>
    <w:rsid w:val="00911708"/>
    <w:rsid w:val="009117C8"/>
    <w:rsid w:val="00913876"/>
    <w:rsid w:val="00914888"/>
    <w:rsid w:val="009154AD"/>
    <w:rsid w:val="00915B26"/>
    <w:rsid w:val="00920F96"/>
    <w:rsid w:val="00921792"/>
    <w:rsid w:val="00922313"/>
    <w:rsid w:val="009236E6"/>
    <w:rsid w:val="00923D32"/>
    <w:rsid w:val="0092472F"/>
    <w:rsid w:val="00924DF2"/>
    <w:rsid w:val="009262E0"/>
    <w:rsid w:val="00930B39"/>
    <w:rsid w:val="00930D40"/>
    <w:rsid w:val="009319B4"/>
    <w:rsid w:val="00931C38"/>
    <w:rsid w:val="009336DA"/>
    <w:rsid w:val="0093389A"/>
    <w:rsid w:val="00934B55"/>
    <w:rsid w:val="009368E5"/>
    <w:rsid w:val="00937350"/>
    <w:rsid w:val="00943A06"/>
    <w:rsid w:val="00944C78"/>
    <w:rsid w:val="00946FDC"/>
    <w:rsid w:val="009502A4"/>
    <w:rsid w:val="00950726"/>
    <w:rsid w:val="00950A7B"/>
    <w:rsid w:val="00953AF5"/>
    <w:rsid w:val="00953B9C"/>
    <w:rsid w:val="0095442D"/>
    <w:rsid w:val="009550E2"/>
    <w:rsid w:val="00955A51"/>
    <w:rsid w:val="00955C24"/>
    <w:rsid w:val="00962D7A"/>
    <w:rsid w:val="00964D77"/>
    <w:rsid w:val="009655EB"/>
    <w:rsid w:val="00965754"/>
    <w:rsid w:val="00965EF2"/>
    <w:rsid w:val="00967BCF"/>
    <w:rsid w:val="00967DD3"/>
    <w:rsid w:val="00967EDC"/>
    <w:rsid w:val="0097074B"/>
    <w:rsid w:val="00970D5C"/>
    <w:rsid w:val="00970E73"/>
    <w:rsid w:val="0097320B"/>
    <w:rsid w:val="00973FF6"/>
    <w:rsid w:val="00974DE3"/>
    <w:rsid w:val="0097507F"/>
    <w:rsid w:val="00977565"/>
    <w:rsid w:val="00981577"/>
    <w:rsid w:val="00983606"/>
    <w:rsid w:val="00983F2E"/>
    <w:rsid w:val="00985611"/>
    <w:rsid w:val="00986AE8"/>
    <w:rsid w:val="00990378"/>
    <w:rsid w:val="0099075A"/>
    <w:rsid w:val="0099085B"/>
    <w:rsid w:val="00992FA0"/>
    <w:rsid w:val="0099467D"/>
    <w:rsid w:val="0099648A"/>
    <w:rsid w:val="00997C63"/>
    <w:rsid w:val="009A13EF"/>
    <w:rsid w:val="009A1E52"/>
    <w:rsid w:val="009A4C51"/>
    <w:rsid w:val="009A7562"/>
    <w:rsid w:val="009A7FC6"/>
    <w:rsid w:val="009B011C"/>
    <w:rsid w:val="009B0DB5"/>
    <w:rsid w:val="009B133B"/>
    <w:rsid w:val="009B1F2B"/>
    <w:rsid w:val="009B23DC"/>
    <w:rsid w:val="009B5BE8"/>
    <w:rsid w:val="009B6C76"/>
    <w:rsid w:val="009C1FA9"/>
    <w:rsid w:val="009C3DF3"/>
    <w:rsid w:val="009C40BD"/>
    <w:rsid w:val="009C4839"/>
    <w:rsid w:val="009C50F9"/>
    <w:rsid w:val="009C698D"/>
    <w:rsid w:val="009D1632"/>
    <w:rsid w:val="009D1BC3"/>
    <w:rsid w:val="009D1C8B"/>
    <w:rsid w:val="009D1F58"/>
    <w:rsid w:val="009D2D37"/>
    <w:rsid w:val="009D337E"/>
    <w:rsid w:val="009D5267"/>
    <w:rsid w:val="009D55D9"/>
    <w:rsid w:val="009D57D4"/>
    <w:rsid w:val="009D68B3"/>
    <w:rsid w:val="009D6BEA"/>
    <w:rsid w:val="009D7410"/>
    <w:rsid w:val="009D7461"/>
    <w:rsid w:val="009D7D7A"/>
    <w:rsid w:val="009E0B3F"/>
    <w:rsid w:val="009E0D7E"/>
    <w:rsid w:val="009E25CF"/>
    <w:rsid w:val="009E2BE3"/>
    <w:rsid w:val="009E2CC2"/>
    <w:rsid w:val="009E4A20"/>
    <w:rsid w:val="009E538D"/>
    <w:rsid w:val="009E5609"/>
    <w:rsid w:val="009F15B3"/>
    <w:rsid w:val="009F1F03"/>
    <w:rsid w:val="009F3AE8"/>
    <w:rsid w:val="009F5F22"/>
    <w:rsid w:val="009F604B"/>
    <w:rsid w:val="00A01B60"/>
    <w:rsid w:val="00A0242C"/>
    <w:rsid w:val="00A02A92"/>
    <w:rsid w:val="00A03DCD"/>
    <w:rsid w:val="00A05288"/>
    <w:rsid w:val="00A06692"/>
    <w:rsid w:val="00A076BA"/>
    <w:rsid w:val="00A12B4F"/>
    <w:rsid w:val="00A14493"/>
    <w:rsid w:val="00A146C5"/>
    <w:rsid w:val="00A14A49"/>
    <w:rsid w:val="00A15953"/>
    <w:rsid w:val="00A172A0"/>
    <w:rsid w:val="00A1740C"/>
    <w:rsid w:val="00A17B1B"/>
    <w:rsid w:val="00A17E38"/>
    <w:rsid w:val="00A21C61"/>
    <w:rsid w:val="00A22DF7"/>
    <w:rsid w:val="00A23452"/>
    <w:rsid w:val="00A24793"/>
    <w:rsid w:val="00A2527D"/>
    <w:rsid w:val="00A25E68"/>
    <w:rsid w:val="00A264A4"/>
    <w:rsid w:val="00A30F01"/>
    <w:rsid w:val="00A31C4D"/>
    <w:rsid w:val="00A31C87"/>
    <w:rsid w:val="00A32138"/>
    <w:rsid w:val="00A334B0"/>
    <w:rsid w:val="00A33B2D"/>
    <w:rsid w:val="00A3663F"/>
    <w:rsid w:val="00A3688A"/>
    <w:rsid w:val="00A37053"/>
    <w:rsid w:val="00A37138"/>
    <w:rsid w:val="00A374D5"/>
    <w:rsid w:val="00A41850"/>
    <w:rsid w:val="00A42436"/>
    <w:rsid w:val="00A42A37"/>
    <w:rsid w:val="00A43747"/>
    <w:rsid w:val="00A44026"/>
    <w:rsid w:val="00A44139"/>
    <w:rsid w:val="00A453EE"/>
    <w:rsid w:val="00A47385"/>
    <w:rsid w:val="00A50046"/>
    <w:rsid w:val="00A51137"/>
    <w:rsid w:val="00A52523"/>
    <w:rsid w:val="00A54B4C"/>
    <w:rsid w:val="00A54B68"/>
    <w:rsid w:val="00A55453"/>
    <w:rsid w:val="00A5652F"/>
    <w:rsid w:val="00A57DF1"/>
    <w:rsid w:val="00A61DCD"/>
    <w:rsid w:val="00A6399E"/>
    <w:rsid w:val="00A67263"/>
    <w:rsid w:val="00A702EC"/>
    <w:rsid w:val="00A70F45"/>
    <w:rsid w:val="00A71E86"/>
    <w:rsid w:val="00A73D9B"/>
    <w:rsid w:val="00A753DB"/>
    <w:rsid w:val="00A75769"/>
    <w:rsid w:val="00A764F4"/>
    <w:rsid w:val="00A7779C"/>
    <w:rsid w:val="00A82982"/>
    <w:rsid w:val="00A83800"/>
    <w:rsid w:val="00A85D2D"/>
    <w:rsid w:val="00A870C6"/>
    <w:rsid w:val="00A8764D"/>
    <w:rsid w:val="00A87E06"/>
    <w:rsid w:val="00A90197"/>
    <w:rsid w:val="00A915D3"/>
    <w:rsid w:val="00A93A5E"/>
    <w:rsid w:val="00A9410B"/>
    <w:rsid w:val="00A9482A"/>
    <w:rsid w:val="00A951B7"/>
    <w:rsid w:val="00A95E6B"/>
    <w:rsid w:val="00AA06B6"/>
    <w:rsid w:val="00AA1A8F"/>
    <w:rsid w:val="00AA4272"/>
    <w:rsid w:val="00AA570A"/>
    <w:rsid w:val="00AA69D8"/>
    <w:rsid w:val="00AB2656"/>
    <w:rsid w:val="00AB32EB"/>
    <w:rsid w:val="00AB34AD"/>
    <w:rsid w:val="00AB4661"/>
    <w:rsid w:val="00AB4F1C"/>
    <w:rsid w:val="00AB4F87"/>
    <w:rsid w:val="00AB54E5"/>
    <w:rsid w:val="00AB6979"/>
    <w:rsid w:val="00AB6AC6"/>
    <w:rsid w:val="00AB754C"/>
    <w:rsid w:val="00AC046C"/>
    <w:rsid w:val="00AC0597"/>
    <w:rsid w:val="00AC12CE"/>
    <w:rsid w:val="00AC231A"/>
    <w:rsid w:val="00AC2483"/>
    <w:rsid w:val="00AC2971"/>
    <w:rsid w:val="00AC39BC"/>
    <w:rsid w:val="00AC5BD1"/>
    <w:rsid w:val="00AC65DB"/>
    <w:rsid w:val="00AC7184"/>
    <w:rsid w:val="00AD0E63"/>
    <w:rsid w:val="00AD1EFD"/>
    <w:rsid w:val="00AD23E8"/>
    <w:rsid w:val="00AD2C63"/>
    <w:rsid w:val="00AD482E"/>
    <w:rsid w:val="00AD6E83"/>
    <w:rsid w:val="00AE19FB"/>
    <w:rsid w:val="00AE2FF5"/>
    <w:rsid w:val="00AE35DF"/>
    <w:rsid w:val="00AE481A"/>
    <w:rsid w:val="00AE4FE1"/>
    <w:rsid w:val="00AE7002"/>
    <w:rsid w:val="00AF0D27"/>
    <w:rsid w:val="00AF0D44"/>
    <w:rsid w:val="00AF1900"/>
    <w:rsid w:val="00AF2BA2"/>
    <w:rsid w:val="00AF2F78"/>
    <w:rsid w:val="00AF4853"/>
    <w:rsid w:val="00AF518B"/>
    <w:rsid w:val="00AF7887"/>
    <w:rsid w:val="00B0009F"/>
    <w:rsid w:val="00B00B79"/>
    <w:rsid w:val="00B0209D"/>
    <w:rsid w:val="00B031A5"/>
    <w:rsid w:val="00B0441F"/>
    <w:rsid w:val="00B07FA1"/>
    <w:rsid w:val="00B11AA2"/>
    <w:rsid w:val="00B1281F"/>
    <w:rsid w:val="00B12BC0"/>
    <w:rsid w:val="00B135CD"/>
    <w:rsid w:val="00B1392F"/>
    <w:rsid w:val="00B14109"/>
    <w:rsid w:val="00B1608E"/>
    <w:rsid w:val="00B16986"/>
    <w:rsid w:val="00B16DBC"/>
    <w:rsid w:val="00B172C0"/>
    <w:rsid w:val="00B17A5B"/>
    <w:rsid w:val="00B17B0A"/>
    <w:rsid w:val="00B17C53"/>
    <w:rsid w:val="00B208A5"/>
    <w:rsid w:val="00B209D5"/>
    <w:rsid w:val="00B224F7"/>
    <w:rsid w:val="00B23159"/>
    <w:rsid w:val="00B25D7C"/>
    <w:rsid w:val="00B27069"/>
    <w:rsid w:val="00B2741A"/>
    <w:rsid w:val="00B278A1"/>
    <w:rsid w:val="00B30A1B"/>
    <w:rsid w:val="00B30E49"/>
    <w:rsid w:val="00B32BF3"/>
    <w:rsid w:val="00B32E3A"/>
    <w:rsid w:val="00B35733"/>
    <w:rsid w:val="00B44A98"/>
    <w:rsid w:val="00B45178"/>
    <w:rsid w:val="00B45213"/>
    <w:rsid w:val="00B47A60"/>
    <w:rsid w:val="00B47B61"/>
    <w:rsid w:val="00B505B7"/>
    <w:rsid w:val="00B53592"/>
    <w:rsid w:val="00B53ED5"/>
    <w:rsid w:val="00B54DFD"/>
    <w:rsid w:val="00B54FC1"/>
    <w:rsid w:val="00B55D40"/>
    <w:rsid w:val="00B569A0"/>
    <w:rsid w:val="00B57E38"/>
    <w:rsid w:val="00B63FED"/>
    <w:rsid w:val="00B6492A"/>
    <w:rsid w:val="00B66934"/>
    <w:rsid w:val="00B669A3"/>
    <w:rsid w:val="00B703B3"/>
    <w:rsid w:val="00B706CA"/>
    <w:rsid w:val="00B70B2B"/>
    <w:rsid w:val="00B71050"/>
    <w:rsid w:val="00B72465"/>
    <w:rsid w:val="00B7290A"/>
    <w:rsid w:val="00B72C62"/>
    <w:rsid w:val="00B731D4"/>
    <w:rsid w:val="00B73AF4"/>
    <w:rsid w:val="00B7714F"/>
    <w:rsid w:val="00B818A9"/>
    <w:rsid w:val="00B823DE"/>
    <w:rsid w:val="00B84187"/>
    <w:rsid w:val="00B849EF"/>
    <w:rsid w:val="00B87767"/>
    <w:rsid w:val="00B877C2"/>
    <w:rsid w:val="00B911CF"/>
    <w:rsid w:val="00B91FD0"/>
    <w:rsid w:val="00B939D4"/>
    <w:rsid w:val="00B945F0"/>
    <w:rsid w:val="00B94E2C"/>
    <w:rsid w:val="00B9588F"/>
    <w:rsid w:val="00BA03A1"/>
    <w:rsid w:val="00BA0C46"/>
    <w:rsid w:val="00BA261A"/>
    <w:rsid w:val="00BA3A47"/>
    <w:rsid w:val="00BA435A"/>
    <w:rsid w:val="00BA4AEB"/>
    <w:rsid w:val="00BA5310"/>
    <w:rsid w:val="00BA6219"/>
    <w:rsid w:val="00BB06E4"/>
    <w:rsid w:val="00BB132A"/>
    <w:rsid w:val="00BB2B81"/>
    <w:rsid w:val="00BB5BC8"/>
    <w:rsid w:val="00BB6310"/>
    <w:rsid w:val="00BB744D"/>
    <w:rsid w:val="00BB7768"/>
    <w:rsid w:val="00BB784A"/>
    <w:rsid w:val="00BC1C31"/>
    <w:rsid w:val="00BC1D8D"/>
    <w:rsid w:val="00BC2158"/>
    <w:rsid w:val="00BC2D73"/>
    <w:rsid w:val="00BC3E21"/>
    <w:rsid w:val="00BC77E0"/>
    <w:rsid w:val="00BC7DD1"/>
    <w:rsid w:val="00BD08C5"/>
    <w:rsid w:val="00BD0C27"/>
    <w:rsid w:val="00BD2973"/>
    <w:rsid w:val="00BD4C38"/>
    <w:rsid w:val="00BD5368"/>
    <w:rsid w:val="00BD5E5C"/>
    <w:rsid w:val="00BE0C32"/>
    <w:rsid w:val="00BE1C93"/>
    <w:rsid w:val="00BE2AF2"/>
    <w:rsid w:val="00BE2D54"/>
    <w:rsid w:val="00BE3346"/>
    <w:rsid w:val="00BE6DEC"/>
    <w:rsid w:val="00BE7C6D"/>
    <w:rsid w:val="00BF0C09"/>
    <w:rsid w:val="00BF10E9"/>
    <w:rsid w:val="00BF24E1"/>
    <w:rsid w:val="00BF2D9E"/>
    <w:rsid w:val="00C02636"/>
    <w:rsid w:val="00C02CE7"/>
    <w:rsid w:val="00C0386B"/>
    <w:rsid w:val="00C04116"/>
    <w:rsid w:val="00C048C1"/>
    <w:rsid w:val="00C04AB5"/>
    <w:rsid w:val="00C05681"/>
    <w:rsid w:val="00C05C25"/>
    <w:rsid w:val="00C06BCF"/>
    <w:rsid w:val="00C07B6E"/>
    <w:rsid w:val="00C111BF"/>
    <w:rsid w:val="00C11677"/>
    <w:rsid w:val="00C1290D"/>
    <w:rsid w:val="00C1366D"/>
    <w:rsid w:val="00C13941"/>
    <w:rsid w:val="00C172BF"/>
    <w:rsid w:val="00C2030D"/>
    <w:rsid w:val="00C20D0E"/>
    <w:rsid w:val="00C25A23"/>
    <w:rsid w:val="00C27389"/>
    <w:rsid w:val="00C27E9F"/>
    <w:rsid w:val="00C306C4"/>
    <w:rsid w:val="00C327AB"/>
    <w:rsid w:val="00C34DFD"/>
    <w:rsid w:val="00C3552B"/>
    <w:rsid w:val="00C373C3"/>
    <w:rsid w:val="00C403E1"/>
    <w:rsid w:val="00C40C55"/>
    <w:rsid w:val="00C40D8C"/>
    <w:rsid w:val="00C41431"/>
    <w:rsid w:val="00C41F5A"/>
    <w:rsid w:val="00C42A51"/>
    <w:rsid w:val="00C443EB"/>
    <w:rsid w:val="00C449C5"/>
    <w:rsid w:val="00C44B69"/>
    <w:rsid w:val="00C45526"/>
    <w:rsid w:val="00C461E8"/>
    <w:rsid w:val="00C470E5"/>
    <w:rsid w:val="00C4733D"/>
    <w:rsid w:val="00C50BE9"/>
    <w:rsid w:val="00C50E42"/>
    <w:rsid w:val="00C51DE0"/>
    <w:rsid w:val="00C548D9"/>
    <w:rsid w:val="00C55AE0"/>
    <w:rsid w:val="00C5613A"/>
    <w:rsid w:val="00C5737A"/>
    <w:rsid w:val="00C6178D"/>
    <w:rsid w:val="00C62031"/>
    <w:rsid w:val="00C656F4"/>
    <w:rsid w:val="00C66A4B"/>
    <w:rsid w:val="00C67315"/>
    <w:rsid w:val="00C675AC"/>
    <w:rsid w:val="00C67FD2"/>
    <w:rsid w:val="00C71B8D"/>
    <w:rsid w:val="00C71CAB"/>
    <w:rsid w:val="00C72653"/>
    <w:rsid w:val="00C7280B"/>
    <w:rsid w:val="00C729A7"/>
    <w:rsid w:val="00C72A48"/>
    <w:rsid w:val="00C72FF3"/>
    <w:rsid w:val="00C80480"/>
    <w:rsid w:val="00C821A3"/>
    <w:rsid w:val="00C8223F"/>
    <w:rsid w:val="00C842DA"/>
    <w:rsid w:val="00C8528C"/>
    <w:rsid w:val="00C868A2"/>
    <w:rsid w:val="00C86E78"/>
    <w:rsid w:val="00C872E2"/>
    <w:rsid w:val="00C9003C"/>
    <w:rsid w:val="00C92D5D"/>
    <w:rsid w:val="00C92E8D"/>
    <w:rsid w:val="00C9582F"/>
    <w:rsid w:val="00C960B1"/>
    <w:rsid w:val="00C96341"/>
    <w:rsid w:val="00C9750E"/>
    <w:rsid w:val="00CA013E"/>
    <w:rsid w:val="00CA1F4B"/>
    <w:rsid w:val="00CA2C1B"/>
    <w:rsid w:val="00CA6320"/>
    <w:rsid w:val="00CA7597"/>
    <w:rsid w:val="00CA77CC"/>
    <w:rsid w:val="00CA7EBA"/>
    <w:rsid w:val="00CB16CE"/>
    <w:rsid w:val="00CB16D0"/>
    <w:rsid w:val="00CB1801"/>
    <w:rsid w:val="00CB2C79"/>
    <w:rsid w:val="00CB44BA"/>
    <w:rsid w:val="00CB4583"/>
    <w:rsid w:val="00CB5573"/>
    <w:rsid w:val="00CB6B1C"/>
    <w:rsid w:val="00CC0B2D"/>
    <w:rsid w:val="00CC12B5"/>
    <w:rsid w:val="00CC1717"/>
    <w:rsid w:val="00CC20EA"/>
    <w:rsid w:val="00CC3F46"/>
    <w:rsid w:val="00CC3FEE"/>
    <w:rsid w:val="00CC5940"/>
    <w:rsid w:val="00CC6342"/>
    <w:rsid w:val="00CC6C14"/>
    <w:rsid w:val="00CC6C49"/>
    <w:rsid w:val="00CC78A7"/>
    <w:rsid w:val="00CD477B"/>
    <w:rsid w:val="00CD4A63"/>
    <w:rsid w:val="00CE1068"/>
    <w:rsid w:val="00CE1B3D"/>
    <w:rsid w:val="00CE1D0C"/>
    <w:rsid w:val="00CE1F7A"/>
    <w:rsid w:val="00CE2AF8"/>
    <w:rsid w:val="00CE2B31"/>
    <w:rsid w:val="00CE312C"/>
    <w:rsid w:val="00CE3F33"/>
    <w:rsid w:val="00CE6D02"/>
    <w:rsid w:val="00CF2906"/>
    <w:rsid w:val="00CF2F27"/>
    <w:rsid w:val="00CF4C44"/>
    <w:rsid w:val="00CF62A0"/>
    <w:rsid w:val="00CF666D"/>
    <w:rsid w:val="00D008CF"/>
    <w:rsid w:val="00D06B0C"/>
    <w:rsid w:val="00D105FF"/>
    <w:rsid w:val="00D119E0"/>
    <w:rsid w:val="00D12754"/>
    <w:rsid w:val="00D12A78"/>
    <w:rsid w:val="00D12FE0"/>
    <w:rsid w:val="00D16372"/>
    <w:rsid w:val="00D17525"/>
    <w:rsid w:val="00D201A1"/>
    <w:rsid w:val="00D20859"/>
    <w:rsid w:val="00D21141"/>
    <w:rsid w:val="00D2270B"/>
    <w:rsid w:val="00D23242"/>
    <w:rsid w:val="00D24054"/>
    <w:rsid w:val="00D24ADC"/>
    <w:rsid w:val="00D24E53"/>
    <w:rsid w:val="00D278D0"/>
    <w:rsid w:val="00D3317D"/>
    <w:rsid w:val="00D33188"/>
    <w:rsid w:val="00D33A3F"/>
    <w:rsid w:val="00D34234"/>
    <w:rsid w:val="00D34724"/>
    <w:rsid w:val="00D34A6F"/>
    <w:rsid w:val="00D40FF8"/>
    <w:rsid w:val="00D41709"/>
    <w:rsid w:val="00D417BC"/>
    <w:rsid w:val="00D41B22"/>
    <w:rsid w:val="00D44A2A"/>
    <w:rsid w:val="00D459BB"/>
    <w:rsid w:val="00D46397"/>
    <w:rsid w:val="00D47047"/>
    <w:rsid w:val="00D50739"/>
    <w:rsid w:val="00D51FB7"/>
    <w:rsid w:val="00D522D1"/>
    <w:rsid w:val="00D533CD"/>
    <w:rsid w:val="00D55D40"/>
    <w:rsid w:val="00D60EF5"/>
    <w:rsid w:val="00D610E7"/>
    <w:rsid w:val="00D618FB"/>
    <w:rsid w:val="00D627ED"/>
    <w:rsid w:val="00D64574"/>
    <w:rsid w:val="00D67AD6"/>
    <w:rsid w:val="00D72AC7"/>
    <w:rsid w:val="00D73C44"/>
    <w:rsid w:val="00D74501"/>
    <w:rsid w:val="00D75854"/>
    <w:rsid w:val="00D75930"/>
    <w:rsid w:val="00D76305"/>
    <w:rsid w:val="00D81DBD"/>
    <w:rsid w:val="00D82AEA"/>
    <w:rsid w:val="00D86A22"/>
    <w:rsid w:val="00D90B7D"/>
    <w:rsid w:val="00D91996"/>
    <w:rsid w:val="00D954BA"/>
    <w:rsid w:val="00D95B07"/>
    <w:rsid w:val="00D96129"/>
    <w:rsid w:val="00D96D7F"/>
    <w:rsid w:val="00D96F04"/>
    <w:rsid w:val="00DA05D5"/>
    <w:rsid w:val="00DA2281"/>
    <w:rsid w:val="00DA48C0"/>
    <w:rsid w:val="00DA6478"/>
    <w:rsid w:val="00DB0207"/>
    <w:rsid w:val="00DB05B3"/>
    <w:rsid w:val="00DB06D0"/>
    <w:rsid w:val="00DB0C73"/>
    <w:rsid w:val="00DB3348"/>
    <w:rsid w:val="00DB5CBE"/>
    <w:rsid w:val="00DB6D1C"/>
    <w:rsid w:val="00DB7113"/>
    <w:rsid w:val="00DB7A2A"/>
    <w:rsid w:val="00DC03C8"/>
    <w:rsid w:val="00DC31C9"/>
    <w:rsid w:val="00DC331D"/>
    <w:rsid w:val="00DC5A09"/>
    <w:rsid w:val="00DC6423"/>
    <w:rsid w:val="00DC6BFB"/>
    <w:rsid w:val="00DC761D"/>
    <w:rsid w:val="00DD31F8"/>
    <w:rsid w:val="00DD43C7"/>
    <w:rsid w:val="00DD507A"/>
    <w:rsid w:val="00DD6965"/>
    <w:rsid w:val="00DD6F75"/>
    <w:rsid w:val="00DE036A"/>
    <w:rsid w:val="00DE0CDC"/>
    <w:rsid w:val="00DE14C1"/>
    <w:rsid w:val="00DE1E33"/>
    <w:rsid w:val="00DE343E"/>
    <w:rsid w:val="00DE3EF8"/>
    <w:rsid w:val="00DE65FB"/>
    <w:rsid w:val="00DF0271"/>
    <w:rsid w:val="00DF0B01"/>
    <w:rsid w:val="00DF226E"/>
    <w:rsid w:val="00DF6224"/>
    <w:rsid w:val="00DF70A6"/>
    <w:rsid w:val="00DF781E"/>
    <w:rsid w:val="00E00116"/>
    <w:rsid w:val="00E012A8"/>
    <w:rsid w:val="00E02C0D"/>
    <w:rsid w:val="00E02D49"/>
    <w:rsid w:val="00E0330C"/>
    <w:rsid w:val="00E03510"/>
    <w:rsid w:val="00E041E6"/>
    <w:rsid w:val="00E0778E"/>
    <w:rsid w:val="00E1047F"/>
    <w:rsid w:val="00E12563"/>
    <w:rsid w:val="00E12D44"/>
    <w:rsid w:val="00E132DE"/>
    <w:rsid w:val="00E14576"/>
    <w:rsid w:val="00E1472C"/>
    <w:rsid w:val="00E16439"/>
    <w:rsid w:val="00E17325"/>
    <w:rsid w:val="00E204EF"/>
    <w:rsid w:val="00E204FA"/>
    <w:rsid w:val="00E239A5"/>
    <w:rsid w:val="00E2414E"/>
    <w:rsid w:val="00E25767"/>
    <w:rsid w:val="00E273A2"/>
    <w:rsid w:val="00E274F0"/>
    <w:rsid w:val="00E2790F"/>
    <w:rsid w:val="00E27969"/>
    <w:rsid w:val="00E27B13"/>
    <w:rsid w:val="00E301DA"/>
    <w:rsid w:val="00E32651"/>
    <w:rsid w:val="00E32675"/>
    <w:rsid w:val="00E32F96"/>
    <w:rsid w:val="00E3438E"/>
    <w:rsid w:val="00E34D5D"/>
    <w:rsid w:val="00E42085"/>
    <w:rsid w:val="00E43797"/>
    <w:rsid w:val="00E43908"/>
    <w:rsid w:val="00E44268"/>
    <w:rsid w:val="00E44691"/>
    <w:rsid w:val="00E44EA4"/>
    <w:rsid w:val="00E453DC"/>
    <w:rsid w:val="00E47131"/>
    <w:rsid w:val="00E53564"/>
    <w:rsid w:val="00E542F1"/>
    <w:rsid w:val="00E56BAE"/>
    <w:rsid w:val="00E5732D"/>
    <w:rsid w:val="00E627EC"/>
    <w:rsid w:val="00E6322F"/>
    <w:rsid w:val="00E6427A"/>
    <w:rsid w:val="00E64CE4"/>
    <w:rsid w:val="00E67923"/>
    <w:rsid w:val="00E72A3F"/>
    <w:rsid w:val="00E73A29"/>
    <w:rsid w:val="00E740D0"/>
    <w:rsid w:val="00E74F8D"/>
    <w:rsid w:val="00E75070"/>
    <w:rsid w:val="00E75557"/>
    <w:rsid w:val="00E75ED3"/>
    <w:rsid w:val="00E7770F"/>
    <w:rsid w:val="00E812D1"/>
    <w:rsid w:val="00E8161D"/>
    <w:rsid w:val="00E81867"/>
    <w:rsid w:val="00E8265E"/>
    <w:rsid w:val="00E8333B"/>
    <w:rsid w:val="00E855AF"/>
    <w:rsid w:val="00E866EE"/>
    <w:rsid w:val="00E876B8"/>
    <w:rsid w:val="00E876EC"/>
    <w:rsid w:val="00E87791"/>
    <w:rsid w:val="00E87880"/>
    <w:rsid w:val="00E87A4C"/>
    <w:rsid w:val="00E93C5C"/>
    <w:rsid w:val="00E94B52"/>
    <w:rsid w:val="00E95498"/>
    <w:rsid w:val="00E97B01"/>
    <w:rsid w:val="00EA00C3"/>
    <w:rsid w:val="00EA05EA"/>
    <w:rsid w:val="00EA176A"/>
    <w:rsid w:val="00EA3B20"/>
    <w:rsid w:val="00EA48D0"/>
    <w:rsid w:val="00EA4A71"/>
    <w:rsid w:val="00EA4C55"/>
    <w:rsid w:val="00EA52A8"/>
    <w:rsid w:val="00EA67BB"/>
    <w:rsid w:val="00EA72AE"/>
    <w:rsid w:val="00EB1EC5"/>
    <w:rsid w:val="00EB243B"/>
    <w:rsid w:val="00EB28B0"/>
    <w:rsid w:val="00EB3239"/>
    <w:rsid w:val="00EB417C"/>
    <w:rsid w:val="00EB5AAE"/>
    <w:rsid w:val="00EB6428"/>
    <w:rsid w:val="00EC0019"/>
    <w:rsid w:val="00EC0028"/>
    <w:rsid w:val="00EC0CE2"/>
    <w:rsid w:val="00EC161B"/>
    <w:rsid w:val="00EC1FE8"/>
    <w:rsid w:val="00EC2C68"/>
    <w:rsid w:val="00EC3FD8"/>
    <w:rsid w:val="00EC58D1"/>
    <w:rsid w:val="00EC6D28"/>
    <w:rsid w:val="00EC7407"/>
    <w:rsid w:val="00EC76A6"/>
    <w:rsid w:val="00EC7D5C"/>
    <w:rsid w:val="00ED02EC"/>
    <w:rsid w:val="00ED0B5E"/>
    <w:rsid w:val="00ED4680"/>
    <w:rsid w:val="00ED6784"/>
    <w:rsid w:val="00ED6AC8"/>
    <w:rsid w:val="00EE2893"/>
    <w:rsid w:val="00EE2AC2"/>
    <w:rsid w:val="00EE481E"/>
    <w:rsid w:val="00EE5977"/>
    <w:rsid w:val="00EF0265"/>
    <w:rsid w:val="00EF179A"/>
    <w:rsid w:val="00EF2980"/>
    <w:rsid w:val="00EF39F8"/>
    <w:rsid w:val="00EF3D3A"/>
    <w:rsid w:val="00EF3FAC"/>
    <w:rsid w:val="00EF4B90"/>
    <w:rsid w:val="00EF4D48"/>
    <w:rsid w:val="00EF6033"/>
    <w:rsid w:val="00EF61B0"/>
    <w:rsid w:val="00EF7552"/>
    <w:rsid w:val="00EF75DA"/>
    <w:rsid w:val="00EF7B36"/>
    <w:rsid w:val="00EF7ED3"/>
    <w:rsid w:val="00F0222E"/>
    <w:rsid w:val="00F03A80"/>
    <w:rsid w:val="00F05F7A"/>
    <w:rsid w:val="00F05F85"/>
    <w:rsid w:val="00F06FDD"/>
    <w:rsid w:val="00F1115F"/>
    <w:rsid w:val="00F1476E"/>
    <w:rsid w:val="00F14990"/>
    <w:rsid w:val="00F155EB"/>
    <w:rsid w:val="00F16928"/>
    <w:rsid w:val="00F17E60"/>
    <w:rsid w:val="00F17F73"/>
    <w:rsid w:val="00F20F04"/>
    <w:rsid w:val="00F21C09"/>
    <w:rsid w:val="00F21D6F"/>
    <w:rsid w:val="00F22F36"/>
    <w:rsid w:val="00F23D04"/>
    <w:rsid w:val="00F241D4"/>
    <w:rsid w:val="00F24452"/>
    <w:rsid w:val="00F25508"/>
    <w:rsid w:val="00F25FC0"/>
    <w:rsid w:val="00F267CF"/>
    <w:rsid w:val="00F270CD"/>
    <w:rsid w:val="00F27C8C"/>
    <w:rsid w:val="00F30104"/>
    <w:rsid w:val="00F31C87"/>
    <w:rsid w:val="00F3566B"/>
    <w:rsid w:val="00F35D97"/>
    <w:rsid w:val="00F3736D"/>
    <w:rsid w:val="00F37544"/>
    <w:rsid w:val="00F41AD2"/>
    <w:rsid w:val="00F423D8"/>
    <w:rsid w:val="00F4284A"/>
    <w:rsid w:val="00F43AB8"/>
    <w:rsid w:val="00F43DBB"/>
    <w:rsid w:val="00F43F8B"/>
    <w:rsid w:val="00F440CE"/>
    <w:rsid w:val="00F4510D"/>
    <w:rsid w:val="00F45DF9"/>
    <w:rsid w:val="00F464E6"/>
    <w:rsid w:val="00F46936"/>
    <w:rsid w:val="00F47039"/>
    <w:rsid w:val="00F47A49"/>
    <w:rsid w:val="00F5012B"/>
    <w:rsid w:val="00F5146B"/>
    <w:rsid w:val="00F55108"/>
    <w:rsid w:val="00F556B1"/>
    <w:rsid w:val="00F607F5"/>
    <w:rsid w:val="00F61457"/>
    <w:rsid w:val="00F626FB"/>
    <w:rsid w:val="00F62DD6"/>
    <w:rsid w:val="00F6553C"/>
    <w:rsid w:val="00F657EA"/>
    <w:rsid w:val="00F659E8"/>
    <w:rsid w:val="00F65BB4"/>
    <w:rsid w:val="00F663EC"/>
    <w:rsid w:val="00F66869"/>
    <w:rsid w:val="00F66AE4"/>
    <w:rsid w:val="00F67BB3"/>
    <w:rsid w:val="00F7111F"/>
    <w:rsid w:val="00F715C2"/>
    <w:rsid w:val="00F73B88"/>
    <w:rsid w:val="00F75404"/>
    <w:rsid w:val="00F754F8"/>
    <w:rsid w:val="00F76A1C"/>
    <w:rsid w:val="00F76E67"/>
    <w:rsid w:val="00F774D1"/>
    <w:rsid w:val="00F77AE9"/>
    <w:rsid w:val="00F77B2E"/>
    <w:rsid w:val="00F77EB4"/>
    <w:rsid w:val="00F92F06"/>
    <w:rsid w:val="00F93491"/>
    <w:rsid w:val="00F94413"/>
    <w:rsid w:val="00F94A75"/>
    <w:rsid w:val="00F95E71"/>
    <w:rsid w:val="00F975B5"/>
    <w:rsid w:val="00FA28AF"/>
    <w:rsid w:val="00FA6431"/>
    <w:rsid w:val="00FA7CC8"/>
    <w:rsid w:val="00FA7EB7"/>
    <w:rsid w:val="00FB135C"/>
    <w:rsid w:val="00FB1A24"/>
    <w:rsid w:val="00FB2A5B"/>
    <w:rsid w:val="00FB3EC5"/>
    <w:rsid w:val="00FB42C5"/>
    <w:rsid w:val="00FB75BC"/>
    <w:rsid w:val="00FC2584"/>
    <w:rsid w:val="00FC54A5"/>
    <w:rsid w:val="00FD0F99"/>
    <w:rsid w:val="00FD1297"/>
    <w:rsid w:val="00FD2146"/>
    <w:rsid w:val="00FD2551"/>
    <w:rsid w:val="00FD336D"/>
    <w:rsid w:val="00FD3C3E"/>
    <w:rsid w:val="00FD4D4A"/>
    <w:rsid w:val="00FD518A"/>
    <w:rsid w:val="00FD60A9"/>
    <w:rsid w:val="00FE06A9"/>
    <w:rsid w:val="00FE0F73"/>
    <w:rsid w:val="00FE0F7D"/>
    <w:rsid w:val="00FE153D"/>
    <w:rsid w:val="00FE24B6"/>
    <w:rsid w:val="00FE2748"/>
    <w:rsid w:val="00FE2B3C"/>
    <w:rsid w:val="00FE3B75"/>
    <w:rsid w:val="00FE3BBF"/>
    <w:rsid w:val="00FE3E88"/>
    <w:rsid w:val="00FE455F"/>
    <w:rsid w:val="00FE5C48"/>
    <w:rsid w:val="00FE6FAC"/>
    <w:rsid w:val="00FE7638"/>
    <w:rsid w:val="00FE7A80"/>
    <w:rsid w:val="00FF3936"/>
    <w:rsid w:val="00FF3BD9"/>
    <w:rsid w:val="00FF3F60"/>
    <w:rsid w:val="00FF4A5F"/>
    <w:rsid w:val="00FF6FDD"/>
    <w:rsid w:val="10F59976"/>
    <w:rsid w:val="223CE3A3"/>
    <w:rsid w:val="7283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6CBFD1"/>
  <w15:chartTrackingRefBased/>
  <w15:docId w15:val="{47ED9AD0-C18B-4343-AB7C-1AE41EA79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92031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192031"/>
    <w:pPr>
      <w:tabs>
        <w:tab w:val="center" w:pos="4153"/>
        <w:tab w:val="right" w:pos="8306"/>
      </w:tabs>
    </w:pPr>
  </w:style>
  <w:style w:type="character" w:styleId="Hyperlink">
    <w:name w:val="Hyperlink"/>
    <w:rsid w:val="00127938"/>
    <w:rPr>
      <w:color w:val="0563C1"/>
      <w:u w:val="single"/>
    </w:rPr>
  </w:style>
  <w:style w:type="character" w:styleId="a5">
    <w:name w:val="Unresolved Mention"/>
    <w:uiPriority w:val="99"/>
    <w:semiHidden/>
    <w:unhideWhenUsed/>
    <w:rsid w:val="00127938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B1608E"/>
    <w:pPr>
      <w:ind w:left="720"/>
      <w:contextualSpacing/>
    </w:pPr>
  </w:style>
  <w:style w:type="character" w:customStyle="1" w:styleId="apple-converted-space">
    <w:name w:val="apple-converted-space"/>
    <w:basedOn w:val="a0"/>
    <w:rsid w:val="001022D1"/>
  </w:style>
  <w:style w:type="paragraph" w:styleId="NormalWeb">
    <w:name w:val="Normal (Web)"/>
    <w:basedOn w:val="a"/>
    <w:uiPriority w:val="99"/>
    <w:unhideWhenUsed/>
    <w:rsid w:val="00055D14"/>
    <w:pPr>
      <w:bidi w:val="0"/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Templates\&#1491;&#1507;%20&#1500;&#1493;&#1490;&#1493;%20&#1502;&#1493;&#1506;&#1510;&#1492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246AFB7D451B4E9BF8D3F98DE8B693" ma:contentTypeVersion="17" ma:contentTypeDescription="Create a new document." ma:contentTypeScope="" ma:versionID="6d2cd3fd4b0cbf8767939ff8ab33725e">
  <xsd:schema xmlns:xsd="http://www.w3.org/2001/XMLSchema" xmlns:xs="http://www.w3.org/2001/XMLSchema" xmlns:p="http://schemas.microsoft.com/office/2006/metadata/properties" xmlns:ns3="de3c8fab-f92f-4832-b526-0b0529630ea0" xmlns:ns4="a3d85521-6672-4f3d-ac0c-97dc9219bc6b" targetNamespace="http://schemas.microsoft.com/office/2006/metadata/properties" ma:root="true" ma:fieldsID="34ce24100414cd1c3b4fac52f760c59b" ns3:_="" ns4:_="">
    <xsd:import namespace="de3c8fab-f92f-4832-b526-0b0529630ea0"/>
    <xsd:import namespace="a3d85521-6672-4f3d-ac0c-97dc9219bc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3c8fab-f92f-4832-b526-0b0529630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85521-6672-4f3d-ac0c-97dc9219bc6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e3c8fab-f92f-4832-b526-0b0529630ea0" xsi:nil="true"/>
  </documentManagement>
</p:properties>
</file>

<file path=customXml/itemProps1.xml><?xml version="1.0" encoding="utf-8"?>
<ds:datastoreItem xmlns:ds="http://schemas.openxmlformats.org/officeDocument/2006/customXml" ds:itemID="{DF46AD29-51C7-4D3C-955D-7C16FF7A4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3c8fab-f92f-4832-b526-0b0529630ea0"/>
    <ds:schemaRef ds:uri="a3d85521-6672-4f3d-ac0c-97dc9219bc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116488-CF74-4991-BEBB-7DFE9B5CD6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BFC6B8-C268-4340-995A-BFDA1805CFC6}">
  <ds:schemaRefs>
    <ds:schemaRef ds:uri="http://purl.org/dc/elements/1.1/"/>
    <ds:schemaRef ds:uri="http://www.w3.org/XML/1998/namespace"/>
    <ds:schemaRef ds:uri="http://purl.org/dc/dcmitype/"/>
    <ds:schemaRef ds:uri="de3c8fab-f92f-4832-b526-0b0529630ea0"/>
    <ds:schemaRef ds:uri="a3d85521-6672-4f3d-ac0c-97dc9219bc6b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מועצה</Template>
  <TotalTime>1</TotalTime>
  <Pages>1</Pages>
  <Words>174</Words>
  <Characters>865</Characters>
  <Application>Microsoft Office Word</Application>
  <DocSecurity>4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חני בן ארי פז</cp:lastModifiedBy>
  <cp:revision>2</cp:revision>
  <cp:lastPrinted>2023-02-09T12:53:00Z</cp:lastPrinted>
  <dcterms:created xsi:type="dcterms:W3CDTF">2024-05-06T08:08:00Z</dcterms:created>
  <dcterms:modified xsi:type="dcterms:W3CDTF">2024-05-06T08:08:00Z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0x01010081246AFB7D451B4E9BF8D3F98DE8B693</vt:lpwstr>
  </property>
</Properties>
</file>